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4584" w:rsidRDefault="00522258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E8131" wp14:editId="2F7EE14F">
                <wp:simplePos x="0" y="0"/>
                <wp:positionH relativeFrom="column">
                  <wp:posOffset>4514850</wp:posOffset>
                </wp:positionH>
                <wp:positionV relativeFrom="paragraph">
                  <wp:posOffset>6381750</wp:posOffset>
                </wp:positionV>
                <wp:extent cx="210185" cy="248285"/>
                <wp:effectExtent l="0" t="0" r="0" b="5715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5-Point Star 9" o:spid="_x0000_s1026" style="position:absolute;margin-left:355.5pt;margin-top:502.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" path="m0,94836l80284,94837,105093,,129901,94837,210185,94836,145234,153448,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92A2C69" wp14:editId="11F6B7AD">
                <wp:simplePos x="0" y="0"/>
                <wp:positionH relativeFrom="page">
                  <wp:posOffset>4643120</wp:posOffset>
                </wp:positionH>
                <wp:positionV relativeFrom="page">
                  <wp:posOffset>2270242</wp:posOffset>
                </wp:positionV>
                <wp:extent cx="4931410" cy="2958465"/>
                <wp:effectExtent l="0" t="0" r="21590" b="133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295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2258" w:rsidRPr="006C09D0" w:rsidRDefault="00522258" w:rsidP="00522258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Pr="0052225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 love the San Gabriel Mountains and don’t grow anywhere else. I am long-lived in the wild.</w:t>
                            </w:r>
                          </w:p>
                          <w:p w:rsidR="00522258" w:rsidRPr="006C09D0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Pr="0052225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Although I have probably always been rare, my home is currently being threatened by power line construction.</w:t>
                            </w:r>
                          </w:p>
                          <w:p w:rsidR="00522258" w:rsidRPr="006C09D0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Pr="0052225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For many years, I dumbfounded botanists and they considered me a hybrid. More recently they have recognized me a distinct subspecies. I am related to blueberries, but not as tasty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522258" w:rsidRPr="006C09D0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Pr="0052225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Protect natural areas and plants like me by staying on designated trails when hiking.</w:t>
                            </w:r>
                          </w:p>
                          <w:p w:rsidR="00484584" w:rsidRPr="006C09D0" w:rsidRDefault="005E4ABB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365.6pt;margin-top:178.75pt;width:388.3pt;height:232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:rsidR="00522258" w:rsidRPr="006C09D0" w:rsidRDefault="00522258" w:rsidP="00522258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Pr="00522258">
                        <w:rPr>
                          <w:rFonts w:ascii="Arial" w:hAnsi="Arial" w:cs="Arial"/>
                          <w:sz w:val="26"/>
                          <w:szCs w:val="26"/>
                        </w:rPr>
                        <w:t>I love the San Gabriel Mountains and don’t grow anywhere else. I am long-lived in the wild.</w:t>
                      </w:r>
                    </w:p>
                    <w:p w:rsidR="00522258" w:rsidRPr="006C09D0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Pr="0052225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Although I have probably always been rare, my home is currently being threatened by power line construction.</w:t>
                      </w:r>
                    </w:p>
                    <w:p w:rsidR="00522258" w:rsidRPr="006C09D0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Pr="0052225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For many years, I dumbfounded botanists and they considered me a hybrid. More recently they have recognized me a distinct subspecies. I am related to blueberries, but not as tasty</w:t>
                      </w:r>
                      <w:r>
                        <w:rPr>
                          <w:rFonts w:ascii="Helvetica" w:hAnsi="Helvetica" w:cs="Arial"/>
                          <w:color w:val="000000"/>
                          <w:sz w:val="26"/>
                          <w:szCs w:val="26"/>
                        </w:rPr>
                        <w:t>!</w:t>
                      </w:r>
                    </w:p>
                    <w:p w:rsidR="00522258" w:rsidRPr="006C09D0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Pr="0052225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Protect natural areas and plants like me by staying on designated trails when hiking.</w:t>
                      </w:r>
                    </w:p>
                    <w:p w:rsidR="00484584" w:rsidRPr="006C09D0" w:rsidRDefault="00522258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0F1212B" wp14:editId="7D9246BC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2258" w:rsidRPr="00522258" w:rsidRDefault="00522258" w:rsidP="0052225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r w:rsidRPr="00522258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San Gabriel manzanita</w:t>
                            </w:r>
                          </w:p>
                          <w:p w:rsidR="00522258" w:rsidRPr="00522258" w:rsidRDefault="00522258" w:rsidP="0052225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</w:pPr>
                            <w:proofErr w:type="spellStart"/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Arctostaphylos</w:t>
                            </w:r>
                            <w:proofErr w:type="spellEnd"/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glandulosa</w:t>
                            </w:r>
                            <w:proofErr w:type="spellEnd"/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r w:rsidRPr="00E07705">
                              <w:rPr>
                                <w:rFonts w:ascii="Arial" w:hAnsi="Arial" w:cs="Arial"/>
                                <w:color w:val="926306"/>
                                <w:sz w:val="62"/>
                              </w:rPr>
                              <w:t>var.</w:t>
                            </w:r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52225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gabrielensis</w:t>
                            </w:r>
                            <w:proofErr w:type="spellEnd"/>
                          </w:p>
                          <w:p w:rsidR="00484584" w:rsidRPr="008F4A33" w:rsidRDefault="005E4ABB" w:rsidP="0052225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522258" w:rsidRPr="00522258" w:rsidRDefault="00522258" w:rsidP="00522258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r w:rsidRPr="00522258">
                        <w:rPr>
                          <w:rFonts w:ascii="Arial" w:hAnsi="Arial" w:cs="Arial"/>
                          <w:color w:val="926306"/>
                          <w:sz w:val="108"/>
                        </w:rPr>
                        <w:t>San Gabriel manzanita</w:t>
                      </w:r>
                    </w:p>
                    <w:p w:rsidR="00522258" w:rsidRPr="00522258" w:rsidRDefault="00522258" w:rsidP="00522258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</w:pPr>
                      <w:proofErr w:type="spellStart"/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Arctostaphylos</w:t>
                      </w:r>
                      <w:proofErr w:type="spellEnd"/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glandulosa</w:t>
                      </w:r>
                      <w:proofErr w:type="spellEnd"/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r w:rsidRPr="00E07705">
                        <w:rPr>
                          <w:rFonts w:ascii="Arial" w:hAnsi="Arial" w:cs="Arial"/>
                          <w:color w:val="926306"/>
                          <w:sz w:val="62"/>
                        </w:rPr>
                        <w:t>var.</w:t>
                      </w:r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 w:rsidRPr="0052225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gabrielensis</w:t>
                      </w:r>
                      <w:proofErr w:type="spellEnd"/>
                    </w:p>
                    <w:p w:rsidR="00484584" w:rsidRPr="008F4A33" w:rsidRDefault="005E4ABB" w:rsidP="00522258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6FB08B83" wp14:editId="62E50C1C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7D9" w:rsidRDefault="007667D9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D14DD" wp14:editId="75564DA8">
                                  <wp:extent cx="2743200" cy="1618488"/>
                                  <wp:effectExtent l="0" t="0" r="0" b="127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D14DD" wp14:editId="75564DA8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7CF82" wp14:editId="51706C6B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E07705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RANCHO </w:t>
                            </w:r>
                            <w:proofErr w:type="gramStart"/>
                            <w:r w:rsidR="00E07705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SANTA ANA</w:t>
                            </w:r>
                            <w:proofErr w:type="gramEnd"/>
                            <w:r w:rsidR="00E07705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PHOTO BY: </w:t>
                      </w:r>
                      <w:r w:rsidR="00E07705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E07705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E07705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2D741FB8" wp14:editId="5AF1A6B1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4ADC5" wp14:editId="79DB0D65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0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39DC9AF" wp14:editId="374F314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ABB" w:rsidRDefault="005E4ABB" w:rsidP="00484584">
      <w:pPr>
        <w:spacing w:line="240" w:lineRule="auto"/>
      </w:pPr>
      <w:r>
        <w:separator/>
      </w:r>
    </w:p>
  </w:endnote>
  <w:endnote w:type="continuationSeparator" w:id="0">
    <w:p w:rsidR="005E4ABB" w:rsidRDefault="005E4ABB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ABB" w:rsidRDefault="005E4ABB" w:rsidP="00484584">
      <w:pPr>
        <w:spacing w:line="240" w:lineRule="auto"/>
      </w:pPr>
      <w:r>
        <w:separator/>
      </w:r>
    </w:p>
  </w:footnote>
  <w:footnote w:type="continuationSeparator" w:id="0">
    <w:p w:rsidR="005E4ABB" w:rsidRDefault="005E4ABB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3D0E28"/>
    <w:rsid w:val="004128DE"/>
    <w:rsid w:val="00423FAA"/>
    <w:rsid w:val="00430DDE"/>
    <w:rsid w:val="00436750"/>
    <w:rsid w:val="004A3D2D"/>
    <w:rsid w:val="004B43D3"/>
    <w:rsid w:val="004D7A7A"/>
    <w:rsid w:val="004E6666"/>
    <w:rsid w:val="00522258"/>
    <w:rsid w:val="005508CF"/>
    <w:rsid w:val="005E4ABB"/>
    <w:rsid w:val="005E5E65"/>
    <w:rsid w:val="006574F7"/>
    <w:rsid w:val="006A4336"/>
    <w:rsid w:val="006C09D0"/>
    <w:rsid w:val="006F2393"/>
    <w:rsid w:val="007370AB"/>
    <w:rsid w:val="007667D9"/>
    <w:rsid w:val="008139B2"/>
    <w:rsid w:val="00830FB6"/>
    <w:rsid w:val="00887099"/>
    <w:rsid w:val="008A498E"/>
    <w:rsid w:val="008F4A33"/>
    <w:rsid w:val="00917E77"/>
    <w:rsid w:val="00981BB0"/>
    <w:rsid w:val="00B1510F"/>
    <w:rsid w:val="00B62568"/>
    <w:rsid w:val="00BB71E5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07705"/>
    <w:rsid w:val="00EA0D8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849EA-5618-42D4-BCFB-81C9C904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2013-06-21T01:17:00Z</dcterms:created>
  <dcterms:modified xsi:type="dcterms:W3CDTF">2013-06-21T17:07:00Z</dcterms:modified>
</cp:coreProperties>
</file>