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1D1AB" w14:textId="77777777" w:rsidR="007E7D46" w:rsidRDefault="004834FC">
      <w:pPr>
        <w:pStyle w:val="BodyText1"/>
        <w:rPr>
          <w:rFonts w:ascii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857917" wp14:editId="3F835DBE">
                <wp:simplePos x="0" y="0"/>
                <wp:positionH relativeFrom="column">
                  <wp:posOffset>2595880</wp:posOffset>
                </wp:positionH>
                <wp:positionV relativeFrom="paragraph">
                  <wp:posOffset>6475095</wp:posOffset>
                </wp:positionV>
                <wp:extent cx="210185" cy="248285"/>
                <wp:effectExtent l="0" t="0" r="0" b="5715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204.4pt;margin-top:509.85pt;width:16.55pt;height:19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" path="m0,94836l80284,94837,105093,,129901,94837,210185,94836,145234,153448,170043,248284,105093,189672,40142,248284,64951,153448,,94836xe" fillcolor="#128a7b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195CEE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DB01B90" wp14:editId="581E3F79">
                <wp:simplePos x="0" y="0"/>
                <wp:positionH relativeFrom="page">
                  <wp:posOffset>579120</wp:posOffset>
                </wp:positionH>
                <wp:positionV relativeFrom="page">
                  <wp:posOffset>320040</wp:posOffset>
                </wp:positionV>
                <wp:extent cx="9058910" cy="1371600"/>
                <wp:effectExtent l="0" t="0" r="889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71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C1050B" w14:textId="77777777" w:rsidR="004834FC" w:rsidRDefault="004834FC" w:rsidP="001A20D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color w:val="128A7B"/>
                                <w:sz w:val="108"/>
                              </w:rPr>
                            </w:pPr>
                            <w:r w:rsidRPr="004834FC"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Nevin’s barberry</w:t>
                            </w:r>
                            <w:r w:rsidRPr="004834FC">
                              <w:rPr>
                                <w:rFonts w:ascii="Arial" w:hAnsi="Arial" w:cs="Arial"/>
                                <w:i/>
                                <w:color w:val="128A7B"/>
                                <w:sz w:val="108"/>
                              </w:rPr>
                              <w:t xml:space="preserve"> </w:t>
                            </w:r>
                          </w:p>
                          <w:p w14:paraId="59EB7ED7" w14:textId="77777777" w:rsidR="004834FC" w:rsidRDefault="004834FC">
                            <w:r w:rsidRPr="004834FC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Berberis nevinii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5.6pt;margin-top:25.2pt;width:713.3pt;height:10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" filled="f" stroked="f" strokeweight="1pt">
                <v:shadow opacity="49150f"/>
                <v:path arrowok="t"/>
                <v:textbox inset="0,0,0,0">
                  <w:txbxContent>
                    <w:p w:rsidR="004834FC" w:rsidRDefault="004834FC" w:rsidP="001A20DA">
                      <w:pPr>
                        <w:spacing w:after="120" w:line="240" w:lineRule="auto"/>
                        <w:rPr>
                          <w:rFonts w:ascii="Arial" w:hAnsi="Arial" w:cs="Arial"/>
                          <w:i/>
                          <w:color w:val="128A7B"/>
                          <w:sz w:val="108"/>
                        </w:rPr>
                      </w:pPr>
                      <w:proofErr w:type="spellStart"/>
                      <w:r w:rsidRPr="004834FC">
                        <w:rPr>
                          <w:rFonts w:ascii="Arial" w:hAnsi="Arial" w:cs="Arial"/>
                          <w:color w:val="128A7B"/>
                          <w:sz w:val="108"/>
                        </w:rPr>
                        <w:t>Nevin’s</w:t>
                      </w:r>
                      <w:proofErr w:type="spellEnd"/>
                      <w:r w:rsidRPr="004834FC">
                        <w:rPr>
                          <w:rFonts w:ascii="Arial" w:hAnsi="Arial" w:cs="Arial"/>
                          <w:color w:val="128A7B"/>
                          <w:sz w:val="108"/>
                        </w:rPr>
                        <w:t xml:space="preserve"> barberry</w:t>
                      </w:r>
                      <w:r w:rsidRPr="004834FC">
                        <w:rPr>
                          <w:rFonts w:ascii="Arial" w:hAnsi="Arial" w:cs="Arial"/>
                          <w:i/>
                          <w:color w:val="128A7B"/>
                          <w:sz w:val="108"/>
                        </w:rPr>
                        <w:t xml:space="preserve"> </w:t>
                      </w:r>
                    </w:p>
                    <w:p w:rsidR="004834FC" w:rsidRDefault="004834FC">
                      <w:proofErr w:type="spellStart"/>
                      <w:r w:rsidRPr="004834FC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Berberis</w:t>
                      </w:r>
                      <w:proofErr w:type="spellEnd"/>
                      <w:r w:rsidRPr="004834FC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proofErr w:type="spellStart"/>
                      <w:r w:rsidRPr="004834FC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nevinii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B583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75EED5" wp14:editId="16582E1C">
                <wp:simplePos x="0" y="0"/>
                <wp:positionH relativeFrom="column">
                  <wp:posOffset>2262505</wp:posOffset>
                </wp:positionH>
                <wp:positionV relativeFrom="paragraph">
                  <wp:posOffset>5558790</wp:posOffset>
                </wp:positionV>
                <wp:extent cx="3049905" cy="1768475"/>
                <wp:effectExtent l="0" t="0" r="17145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76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D3DBA3" w14:textId="77777777" w:rsidR="007E7D46" w:rsidRDefault="00AC16EF" w:rsidP="00981B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A4838" wp14:editId="3B814AE9">
                                  <wp:extent cx="2744492" cy="1619250"/>
                                  <wp:effectExtent l="0" t="0" r="0" b="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19" cy="162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178.15pt;margin-top:437.7pt;width:240.15pt;height:13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 inset="0,0,0,0">
                  <w:txbxContent>
                    <w:p w:rsidR="007E7D46" w:rsidRDefault="00AC16EF" w:rsidP="00981B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45EE1" wp14:editId="0AD8950A">
                            <wp:extent cx="2744492" cy="1619250"/>
                            <wp:effectExtent l="0" t="0" r="0" b="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19" cy="162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A78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FED9BA6" wp14:editId="697900F9">
                <wp:simplePos x="0" y="0"/>
                <wp:positionH relativeFrom="page">
                  <wp:posOffset>437745</wp:posOffset>
                </wp:positionH>
                <wp:positionV relativeFrom="page">
                  <wp:posOffset>2081719</wp:posOffset>
                </wp:positionV>
                <wp:extent cx="4883839" cy="3911600"/>
                <wp:effectExtent l="0" t="0" r="12065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839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C8442D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About m</w:t>
                            </w: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4834FC" w:rsidRPr="004834F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a SoCal native! I am also on the federal and state list of endangered plants. Some of my kind have been moved from areas slated for development to the safety of botanic gardens.</w:t>
                            </w:r>
                          </w:p>
                          <w:p w14:paraId="5EEC4332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4834FC" w:rsidRPr="004834F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love sandy washes and chaparral-covered slopes, but much of my native habitat in Los Angeles and surrounding area has been lost due to urban development.</w:t>
                            </w:r>
                          </w:p>
                          <w:p w14:paraId="28DAAEA1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4834FC" w:rsidRPr="004834F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My beautiful yellow flowers are fragrant and have six petals. My red fruits are edible. Birds transport my seeds from gardens I can be found growing in limited numbers along the urban-wildland interface zones of Southern California.</w:t>
                            </w:r>
                          </w:p>
                          <w:p w14:paraId="686A2BAE" w14:textId="77777777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4834FC" w:rsidRPr="004834F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am a plant of critical conservation concern. You can contribute to conservation and restoration efforts at gardens to secure my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34.45pt;margin-top:163.9pt;width:384.55pt;height:30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" filled="f" stroked="f" strokeweight="1pt">
                <v:shadow opacity="49150f"/>
                <v:path arrowok="t"/>
                <v:textbox inset="0,0,0,0">
                  <w:txbxContent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8F50ED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About m</w:t>
                      </w: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e: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4834FC" w:rsidRPr="004834F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am a SoCal native! I am also on the federal and state list of endangered plants. Some of my </w:t>
                      </w:r>
                      <w:proofErr w:type="gramStart"/>
                      <w:r w:rsidR="004834FC" w:rsidRPr="004834F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kind have</w:t>
                      </w:r>
                      <w:proofErr w:type="gramEnd"/>
                      <w:r w:rsidR="004834FC" w:rsidRPr="004834F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been moved from areas slated for development to the safety of botanic gardens.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8F50ED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4834FC" w:rsidRPr="004834F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love sandy washes and chaparral-covered slopes, but much of my native habitat in Los Angeles and surrounding area has been lost due to urban development.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4834FC" w:rsidRPr="004834F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My beautiful yellow flowers are fragrant and have six petals. My red fruits are edible. Birds transport my seeds from gardens I can be found growing in limited numbers along the urban-wildland</w:t>
                      </w:r>
                      <w:bookmarkStart w:id="1" w:name="_GoBack"/>
                      <w:bookmarkEnd w:id="1"/>
                      <w:r w:rsidR="004834FC" w:rsidRPr="004834F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interface zones of Southern California.</w:t>
                      </w:r>
                    </w:p>
                    <w:p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4834FC" w:rsidRPr="004834F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am a plant of critical conservation concern. You can contribute to conservation and restoration efforts at gardens to secure my future.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2275035" wp14:editId="193CF5D8">
                <wp:simplePos x="0" y="0"/>
                <wp:positionH relativeFrom="column">
                  <wp:posOffset>219075</wp:posOffset>
                </wp:positionH>
                <wp:positionV relativeFrom="paragraph">
                  <wp:posOffset>7128307</wp:posOffset>
                </wp:positionV>
                <wp:extent cx="3634105" cy="266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0DD9B" w14:textId="77777777" w:rsidR="00727EB6" w:rsidRPr="00C63E1B" w:rsidRDefault="007E7D46" w:rsidP="00C6739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28A7B"/>
                                <w:sz w:val="20"/>
                                <w:szCs w:val="16"/>
                              </w:rPr>
                            </w:pPr>
                            <w:r w:rsidRPr="00C63E1B">
                              <w:rPr>
                                <w:rFonts w:ascii="Arial" w:hAnsi="Arial" w:cs="Arial"/>
                                <w:b/>
                                <w:color w:val="128A7B"/>
                                <w:sz w:val="20"/>
                                <w:szCs w:val="16"/>
                              </w:rPr>
                              <w:t xml:space="preserve">PHOTO BY: </w:t>
                            </w:r>
                            <w:r w:rsidR="00727EB6">
                              <w:rPr>
                                <w:rFonts w:ascii="Arial" w:hAnsi="Arial" w:cs="Arial"/>
                                <w:b/>
                                <w:color w:val="128A7B"/>
                                <w:sz w:val="20"/>
                                <w:szCs w:val="16"/>
                              </w:rPr>
                              <w:t>JAMES GAITHER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9" type="#_x0000_t202" style="position:absolute;margin-left:17.25pt;margin-top:561.3pt;width:286.1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14:paraId="3480DD9B" w14:textId="77777777" w:rsidR="00727EB6" w:rsidRPr="00C63E1B" w:rsidRDefault="007E7D46" w:rsidP="00C6739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128A7B"/>
                          <w:sz w:val="20"/>
                          <w:szCs w:val="16"/>
                        </w:rPr>
                      </w:pPr>
                      <w:r w:rsidRPr="00C63E1B">
                        <w:rPr>
                          <w:rFonts w:ascii="Arial" w:hAnsi="Arial" w:cs="Arial"/>
                          <w:b/>
                          <w:color w:val="128A7B"/>
                          <w:sz w:val="20"/>
                          <w:szCs w:val="16"/>
                        </w:rPr>
                        <w:t xml:space="preserve">PHOTO BY: </w:t>
                      </w:r>
                      <w:r w:rsidR="00727EB6">
                        <w:rPr>
                          <w:rFonts w:ascii="Arial" w:hAnsi="Arial" w:cs="Arial"/>
                          <w:b/>
                          <w:color w:val="128A7B"/>
                          <w:sz w:val="20"/>
                          <w:szCs w:val="16"/>
                        </w:rPr>
                        <w:t>JAMES GAITHER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52B02B38" wp14:editId="4B76F5AF">
                <wp:simplePos x="0" y="0"/>
                <wp:positionH relativeFrom="column">
                  <wp:posOffset>5641975</wp:posOffset>
                </wp:positionH>
                <wp:positionV relativeFrom="paragraph">
                  <wp:posOffset>2197532</wp:posOffset>
                </wp:positionV>
                <wp:extent cx="3073400" cy="3073400"/>
                <wp:effectExtent l="25400" t="25400" r="25400" b="50800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44.25pt;margin-top:173.05pt;width:242pt;height:2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" o:allowoverlap="f" stroked="f">
                <v:fill r:id="rId11" o:title="" rotate="t" type="frame"/>
                <v:shadow on="t" opacity="22936f" origin=",.5" offset="0,23000emu"/>
              </v:oval>
            </w:pict>
          </mc:Fallback>
        </mc:AlternateContent>
      </w:r>
      <w:r w:rsidR="009037CB">
        <w:rPr>
          <w:noProof/>
        </w:rPr>
        <w:drawing>
          <wp:anchor distT="0" distB="0" distL="114300" distR="114300" simplePos="0" relativeHeight="251654656" behindDoc="1" locked="0" layoutInCell="1" allowOverlap="1" wp14:anchorId="2DBC1B75" wp14:editId="24762C06">
            <wp:simplePos x="0" y="0"/>
            <wp:positionH relativeFrom="page">
              <wp:posOffset>-70485</wp:posOffset>
            </wp:positionH>
            <wp:positionV relativeFrom="page">
              <wp:posOffset>-180340</wp:posOffset>
            </wp:positionV>
            <wp:extent cx="10131425" cy="8028305"/>
            <wp:effectExtent l="0" t="0" r="3175" b="0"/>
            <wp:wrapThrough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hrough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25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D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83B7D2" wp14:editId="2C2FE4BB">
                <wp:simplePos x="0" y="0"/>
                <wp:positionH relativeFrom="column">
                  <wp:posOffset>1112371</wp:posOffset>
                </wp:positionH>
                <wp:positionV relativeFrom="paragraph">
                  <wp:posOffset>6243320</wp:posOffset>
                </wp:positionV>
                <wp:extent cx="1146810" cy="86677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036667" w14:textId="77777777" w:rsidR="001A20DA" w:rsidRPr="004A7AB7" w:rsidRDefault="008F50ED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Your</w:t>
                            </w:r>
                          </w:p>
                          <w:p w14:paraId="277C2E93" w14:textId="77777777" w:rsidR="001A20DA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Logo</w:t>
                            </w:r>
                          </w:p>
                          <w:p w14:paraId="621376DF" w14:textId="77777777" w:rsidR="007E7D46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87.6pt;margin-top:491.6pt;width:90.3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1A20DA" w:rsidRPr="004A7AB7" w:rsidRDefault="008F50ED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Your</w:t>
                      </w:r>
                    </w:p>
                    <w:p w:rsidR="001A20DA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Logo</w:t>
                      </w:r>
                    </w:p>
                    <w:p w:rsidR="007E7D46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7D46" w:rsidSect="004A7AB7">
      <w:pgSz w:w="15840" w:h="12240" w:orient="landscape"/>
      <w:pgMar w:top="346" w:right="245" w:bottom="346" w:left="245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36C16" w14:textId="77777777" w:rsidR="00015974" w:rsidRDefault="00015974" w:rsidP="00484584">
      <w:pPr>
        <w:spacing w:line="240" w:lineRule="auto"/>
      </w:pPr>
      <w:r>
        <w:separator/>
      </w:r>
    </w:p>
  </w:endnote>
  <w:endnote w:type="continuationSeparator" w:id="0">
    <w:p w14:paraId="6FF2F6E3" w14:textId="77777777" w:rsidR="00015974" w:rsidRDefault="00015974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6B3EC" w14:textId="77777777" w:rsidR="00015974" w:rsidRDefault="00015974" w:rsidP="00484584">
      <w:pPr>
        <w:spacing w:line="240" w:lineRule="auto"/>
      </w:pPr>
      <w:r>
        <w:separator/>
      </w:r>
    </w:p>
  </w:footnote>
  <w:footnote w:type="continuationSeparator" w:id="0">
    <w:p w14:paraId="3877B51E" w14:textId="77777777" w:rsidR="00015974" w:rsidRDefault="00015974" w:rsidP="004845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C4A2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15974"/>
    <w:rsid w:val="000575E1"/>
    <w:rsid w:val="0019079D"/>
    <w:rsid w:val="00195CEE"/>
    <w:rsid w:val="001A20DA"/>
    <w:rsid w:val="00235043"/>
    <w:rsid w:val="00280F3F"/>
    <w:rsid w:val="002B5CA2"/>
    <w:rsid w:val="002D4E4F"/>
    <w:rsid w:val="003D0E28"/>
    <w:rsid w:val="00406EE9"/>
    <w:rsid w:val="004128DE"/>
    <w:rsid w:val="00423FAA"/>
    <w:rsid w:val="00443109"/>
    <w:rsid w:val="004834FC"/>
    <w:rsid w:val="00484584"/>
    <w:rsid w:val="004A7AB7"/>
    <w:rsid w:val="004D7A7A"/>
    <w:rsid w:val="005903FC"/>
    <w:rsid w:val="005B6451"/>
    <w:rsid w:val="005C576F"/>
    <w:rsid w:val="006F2393"/>
    <w:rsid w:val="00727EB6"/>
    <w:rsid w:val="007E7D46"/>
    <w:rsid w:val="008139B2"/>
    <w:rsid w:val="008A498E"/>
    <w:rsid w:val="008F50ED"/>
    <w:rsid w:val="009037CB"/>
    <w:rsid w:val="00917E77"/>
    <w:rsid w:val="00981BB0"/>
    <w:rsid w:val="00984749"/>
    <w:rsid w:val="009C0761"/>
    <w:rsid w:val="00A56EFA"/>
    <w:rsid w:val="00AC16EF"/>
    <w:rsid w:val="00AE280D"/>
    <w:rsid w:val="00B0608F"/>
    <w:rsid w:val="00B07A78"/>
    <w:rsid w:val="00B62568"/>
    <w:rsid w:val="00BE2D23"/>
    <w:rsid w:val="00C241B8"/>
    <w:rsid w:val="00C63E1B"/>
    <w:rsid w:val="00C6739E"/>
    <w:rsid w:val="00C83E7F"/>
    <w:rsid w:val="00CB3F77"/>
    <w:rsid w:val="00D36D2C"/>
    <w:rsid w:val="00D457E2"/>
    <w:rsid w:val="00D65DA6"/>
    <w:rsid w:val="00DB5839"/>
    <w:rsid w:val="00E67714"/>
    <w:rsid w:val="00E91100"/>
    <w:rsid w:val="00EA0D8B"/>
    <w:rsid w:val="00F07930"/>
    <w:rsid w:val="00FA2D8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D0EA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3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2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2013-06-20T19:51:00Z</cp:lastPrinted>
  <dcterms:created xsi:type="dcterms:W3CDTF">2013-06-24T17:20:00Z</dcterms:created>
  <dcterms:modified xsi:type="dcterms:W3CDTF">2013-06-24T21:44:00Z</dcterms:modified>
</cp:coreProperties>
</file>