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B5A11" w14:textId="2BEFD61C" w:rsidR="00484584" w:rsidRDefault="005A2088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02A5CB7" wp14:editId="270073C9">
                <wp:simplePos x="0" y="0"/>
                <wp:positionH relativeFrom="page">
                  <wp:posOffset>4668976</wp:posOffset>
                </wp:positionH>
                <wp:positionV relativeFrom="page">
                  <wp:posOffset>2257005</wp:posOffset>
                </wp:positionV>
                <wp:extent cx="4931410" cy="3203638"/>
                <wp:effectExtent l="0" t="0" r="21590" b="222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203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37CE47" w14:textId="77777777" w:rsidR="00484584" w:rsidRPr="006C09D0" w:rsidRDefault="00D457E2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7F1BB2" w:rsidRPr="007F1BB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an evergreen tree and live only in the Santa Cruz Mountains of Northern California.</w:t>
                            </w:r>
                          </w:p>
                          <w:p w14:paraId="21F13CDB" w14:textId="77777777" w:rsidR="004128DE" w:rsidRPr="007F1BB2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7F1BB2" w:rsidRPr="007F1BB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 home is being threatened by human development and agriculture. Because fire is important for my reproduction, changes in fire frequency—especially suppression of fires—have also made it harder for me</w:t>
                            </w:r>
                            <w:r w:rsidR="007F1BB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1BB2" w:rsidRPr="007F1BB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to thrive.</w:t>
                            </w:r>
                          </w:p>
                          <w:p w14:paraId="3EB866D7" w14:textId="77777777"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7F1BB2" w:rsidRPr="007F1BB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 cones remain closed on my branches for many years until a fire comes through. The heat from the fire dries out the scales and the cones open to release my seeds.</w:t>
                            </w:r>
                          </w:p>
                          <w:p w14:paraId="434E124F" w14:textId="3521192F"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7F1BB2" w:rsidRPr="007F1BB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He</w:t>
                            </w:r>
                            <w:r w:rsidR="005A208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lp support the gardens or conservation group nearest to you.  I would appreciate any help you’d be willing to offer!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7.65pt;margin-top:177.7pt;width:388.3pt;height:252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" filled="f" stroked="f" strokeweight="1pt">
                <v:shadow opacity="49150f"/>
                <v:path arrowok="t"/>
                <v:textbox inset="0,0,0,0">
                  <w:txbxContent>
                    <w:p w14:paraId="3237CE47" w14:textId="77777777" w:rsidR="00484584" w:rsidRPr="006C09D0" w:rsidRDefault="00D457E2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7F1BB2" w:rsidRPr="007F1BB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an evergreen tree and live only in the Santa Cruz Mountains of Northern California.</w:t>
                      </w:r>
                    </w:p>
                    <w:p w14:paraId="21F13CDB" w14:textId="77777777" w:rsidR="004128DE" w:rsidRPr="007F1BB2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7F1BB2" w:rsidRPr="007F1BB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 home is being threatened by human development and agriculture. Because fire is important for my reproduction, changes in fire frequency—especially suppression of fires—have also made it harder for me</w:t>
                      </w:r>
                      <w:r w:rsidR="007F1BB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="007F1BB2" w:rsidRPr="007F1BB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to thrive.</w:t>
                      </w:r>
                    </w:p>
                    <w:p w14:paraId="3EB866D7" w14:textId="77777777"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7F1BB2" w:rsidRPr="007F1BB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 cones remain closed on my branches for many years until a fire comes through. The heat from the fire dries out the scales and the cones open to release my seeds.</w:t>
                      </w:r>
                    </w:p>
                    <w:p w14:paraId="434E124F" w14:textId="3521192F"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7F1BB2" w:rsidRPr="007F1BB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He</w:t>
                      </w:r>
                      <w:r w:rsidR="005A208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lp support the gardens or conservation group nearest to you.  I would appreciate any help you’d be willing to offer!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A78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8B2C18" wp14:editId="60121F4D">
                <wp:simplePos x="0" y="0"/>
                <wp:positionH relativeFrom="column">
                  <wp:posOffset>4321175</wp:posOffset>
                </wp:positionH>
                <wp:positionV relativeFrom="paragraph">
                  <wp:posOffset>6226810</wp:posOffset>
                </wp:positionV>
                <wp:extent cx="228287" cy="280241"/>
                <wp:effectExtent l="0" t="0" r="635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287" cy="280241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40.25pt;margin-top:490.3pt;width:18pt;height: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287,280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" path="m0,107042l87198,107043,114144,,141089,107043,228287,107042,157742,173198,184688,280240,114144,214084,43599,280240,70545,173198,,107042xe" fillcolor="#926306" stroked="f" strokeweight=".25pt">
                <v:path arrowok="t" o:connecttype="custom" o:connectlocs="0,107042;87198,107043;114144,0;141089,107043;228287,107042;157742,173198;184688,280240;114144,214084;43599,280240;70545,173198;0,107042" o:connectangles="0,0,0,0,0,0,0,0,0,0,0"/>
              </v:shape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A7836B6" wp14:editId="50D7CA05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C4646B" w14:textId="77777777" w:rsidR="007F1BB2" w:rsidRDefault="007F1BB2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Santa Cruz Cypress</w:t>
                            </w:r>
                          </w:p>
                          <w:p w14:paraId="6D4D3249" w14:textId="309F903C" w:rsidR="00484584" w:rsidRPr="00933543" w:rsidRDefault="00E5726C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color w:val="92630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Hesperocyparis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goveniana</w:t>
                            </w:r>
                            <w:proofErr w:type="spellEnd"/>
                            <w:r w:rsidR="007F1BB2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r w:rsidR="00933543">
                              <w:rPr>
                                <w:rFonts w:ascii="Arial" w:hAnsi="Arial" w:cs="Arial"/>
                                <w:color w:val="926306"/>
                                <w:sz w:val="62"/>
                              </w:rPr>
                              <w:t>var</w:t>
                            </w:r>
                            <w:r w:rsidR="00B80E6B">
                              <w:rPr>
                                <w:rFonts w:ascii="Arial" w:hAnsi="Arial" w:cs="Arial"/>
                                <w:color w:val="926306"/>
                                <w:sz w:val="62"/>
                              </w:rPr>
                              <w:t>.</w:t>
                            </w:r>
                            <w:r w:rsidR="00933543">
                              <w:rPr>
                                <w:rFonts w:ascii="Arial" w:hAnsi="Arial" w:cs="Arial"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r w:rsidR="00933543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abramsiana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" filled="f" stroked="f" strokeweight="1pt">
                <v:shadow opacity="49150f"/>
                <v:path arrowok="t"/>
                <v:textbox inset="0,0,0,0">
                  <w:txbxContent>
                    <w:p w14:paraId="34C4646B" w14:textId="77777777" w:rsidR="007F1BB2" w:rsidRDefault="007F1BB2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  <w:sz w:val="108"/>
                        </w:rPr>
                      </w:pP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Santa Cruz Cypress</w:t>
                      </w:r>
                    </w:p>
                    <w:p w14:paraId="6D4D3249" w14:textId="309F903C" w:rsidR="00484584" w:rsidRPr="00933543" w:rsidRDefault="00E5726C" w:rsidP="007667D9">
                      <w:pPr>
                        <w:spacing w:after="120" w:line="240" w:lineRule="auto"/>
                        <w:rPr>
                          <w:rFonts w:ascii="Arial" w:hAnsi="Arial" w:cs="Arial"/>
                          <w:i/>
                          <w:color w:val="92630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Hesperocyparis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goveniana</w:t>
                      </w:r>
                      <w:bookmarkStart w:id="1" w:name="_GoBack"/>
                      <w:bookmarkEnd w:id="1"/>
                      <w:proofErr w:type="spellEnd"/>
                      <w:r w:rsidR="007F1BB2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r w:rsidR="00933543">
                        <w:rPr>
                          <w:rFonts w:ascii="Arial" w:hAnsi="Arial" w:cs="Arial"/>
                          <w:color w:val="926306"/>
                          <w:sz w:val="62"/>
                        </w:rPr>
                        <w:t>var</w:t>
                      </w:r>
                      <w:r w:rsidR="00B80E6B">
                        <w:rPr>
                          <w:rFonts w:ascii="Arial" w:hAnsi="Arial" w:cs="Arial"/>
                          <w:color w:val="926306"/>
                          <w:sz w:val="62"/>
                        </w:rPr>
                        <w:t>.</w:t>
                      </w:r>
                      <w:r w:rsidR="00933543">
                        <w:rPr>
                          <w:rFonts w:ascii="Arial" w:hAnsi="Arial" w:cs="Arial"/>
                          <w:color w:val="926306"/>
                          <w:sz w:val="62"/>
                        </w:rPr>
                        <w:t xml:space="preserve"> </w:t>
                      </w:r>
                      <w:r w:rsidR="00933543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abramsiana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16DFCDC" wp14:editId="738A2BA2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68784D" w14:textId="77777777" w:rsidR="007667D9" w:rsidRDefault="007667D9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F8A40" wp14:editId="4437AC6A">
                                  <wp:extent cx="2743200" cy="1618488"/>
                                  <wp:effectExtent l="0" t="0" r="0" b="127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14:paraId="1E68784D" w14:textId="77777777" w:rsidR="007667D9" w:rsidRDefault="007667D9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F8A40" wp14:editId="4437AC6A">
                            <wp:extent cx="2743200" cy="1618488"/>
                            <wp:effectExtent l="0" t="0" r="0" b="127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61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B8CA09" wp14:editId="4B7969F1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5FA68" w14:textId="39075950"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P</w:t>
                            </w:r>
                            <w:r w:rsidR="00B80E6B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HOTO BY: </w:t>
                            </w:r>
                            <w:r w:rsidR="00EE6ECB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RANCHO </w:t>
                            </w:r>
                            <w:r w:rsidR="00B80E6B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14:paraId="1655FA68" w14:textId="39075950"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P</w:t>
                      </w:r>
                      <w:r w:rsidR="00B80E6B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HOTO BY: </w:t>
                      </w:r>
                      <w:r w:rsidR="00EE6ECB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B80E6B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B80E6B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7AD1AD8D" wp14:editId="18FCA0CA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bookmarkEnd w:id="0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D48F96" wp14:editId="1C956023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003C9" w14:textId="77777777"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14:paraId="03DDE66D" w14:textId="77777777"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14:paraId="72DDA41C" w14:textId="77777777"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2995CEBF" wp14:editId="7329396B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30D0D" w14:textId="77777777" w:rsidR="00A61C98" w:rsidRDefault="00A61C98" w:rsidP="00484584">
      <w:pPr>
        <w:spacing w:line="240" w:lineRule="auto"/>
      </w:pPr>
      <w:r>
        <w:separator/>
      </w:r>
    </w:p>
  </w:endnote>
  <w:endnote w:type="continuationSeparator" w:id="0">
    <w:p w14:paraId="4A739F22" w14:textId="77777777" w:rsidR="00A61C98" w:rsidRDefault="00A61C98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58B393" w14:textId="77777777" w:rsidR="00A61C98" w:rsidRDefault="00A61C98" w:rsidP="00484584">
      <w:pPr>
        <w:spacing w:line="240" w:lineRule="auto"/>
      </w:pPr>
      <w:r>
        <w:separator/>
      </w:r>
    </w:p>
  </w:footnote>
  <w:footnote w:type="continuationSeparator" w:id="0">
    <w:p w14:paraId="46DCE7C3" w14:textId="77777777" w:rsidR="00A61C98" w:rsidRDefault="00A61C98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E2BF5"/>
    <w:rsid w:val="00280F3F"/>
    <w:rsid w:val="002B2895"/>
    <w:rsid w:val="003D0E28"/>
    <w:rsid w:val="004128DE"/>
    <w:rsid w:val="00423FAA"/>
    <w:rsid w:val="00430DDE"/>
    <w:rsid w:val="00436750"/>
    <w:rsid w:val="004A3D2D"/>
    <w:rsid w:val="004B43D3"/>
    <w:rsid w:val="004D7A7A"/>
    <w:rsid w:val="004E6666"/>
    <w:rsid w:val="005508CF"/>
    <w:rsid w:val="005A2088"/>
    <w:rsid w:val="005E5E65"/>
    <w:rsid w:val="006574F7"/>
    <w:rsid w:val="006A4336"/>
    <w:rsid w:val="006C09D0"/>
    <w:rsid w:val="006F2393"/>
    <w:rsid w:val="007370AB"/>
    <w:rsid w:val="007667D9"/>
    <w:rsid w:val="007F1BB2"/>
    <w:rsid w:val="008139B2"/>
    <w:rsid w:val="00830FB6"/>
    <w:rsid w:val="00887099"/>
    <w:rsid w:val="008A498E"/>
    <w:rsid w:val="008B30DE"/>
    <w:rsid w:val="008F4A33"/>
    <w:rsid w:val="00917E77"/>
    <w:rsid w:val="00933543"/>
    <w:rsid w:val="00981BB0"/>
    <w:rsid w:val="00A61C98"/>
    <w:rsid w:val="00AA78AE"/>
    <w:rsid w:val="00B1510F"/>
    <w:rsid w:val="00B62568"/>
    <w:rsid w:val="00B80E6B"/>
    <w:rsid w:val="00BB71E5"/>
    <w:rsid w:val="00C04F18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5726C"/>
    <w:rsid w:val="00EA0D8B"/>
    <w:rsid w:val="00EE6ECB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  <w14:docId w14:val="372FD3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020F9-787D-E146-89DB-A44CEDBC3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2013-06-25T20:40:00Z</dcterms:created>
  <dcterms:modified xsi:type="dcterms:W3CDTF">2013-06-25T20:40:00Z</dcterms:modified>
</cp:coreProperties>
</file>