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610CC4" w14:textId="77777777" w:rsidR="007E7D46" w:rsidRDefault="00004DA9">
      <w:pPr>
        <w:pStyle w:val="BodyText1"/>
        <w:rPr>
          <w:rFonts w:ascii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83398F1" wp14:editId="4E7F28F2">
                <wp:simplePos x="0" y="0"/>
                <wp:positionH relativeFrom="column">
                  <wp:posOffset>2824480</wp:posOffset>
                </wp:positionH>
                <wp:positionV relativeFrom="paragraph">
                  <wp:posOffset>6697345</wp:posOffset>
                </wp:positionV>
                <wp:extent cx="210185" cy="248285"/>
                <wp:effectExtent l="0" t="0" r="0" b="0"/>
                <wp:wrapNone/>
                <wp:docPr id="9" name="5-Point St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248285"/>
                        </a:xfrm>
                        <a:prstGeom prst="star5">
                          <a:avLst/>
                        </a:prstGeom>
                        <a:solidFill>
                          <a:srgbClr val="128A7B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222.4pt;margin-top:527.35pt;width:16.55pt;height:19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" path="m,94836r80284,1l105093,r24808,94837l210185,94836r-64951,58612l170043,248284,105093,189672,40142,248284,64951,153448,,94836xe" fillcolor="#128a7b" stroked="f" strokeweight=".25pt">
                <v:path arrowok="t" o:connecttype="custom" o:connectlocs="0,94836;80284,94837;105093,0;129901,94837;210185,94836;145234,153448;170043,248284;105093,189672;40142,248284;64951,153448;0,94836" o:connectangles="0,0,0,0,0,0,0,0,0,0,0"/>
              </v:shape>
            </w:pict>
          </mc:Fallback>
        </mc:AlternateContent>
      </w:r>
      <w:r w:rsidR="00DB583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F52AC1E" wp14:editId="21A203CB">
                <wp:simplePos x="0" y="0"/>
                <wp:positionH relativeFrom="column">
                  <wp:posOffset>2262505</wp:posOffset>
                </wp:positionH>
                <wp:positionV relativeFrom="paragraph">
                  <wp:posOffset>5558790</wp:posOffset>
                </wp:positionV>
                <wp:extent cx="3049905" cy="1768475"/>
                <wp:effectExtent l="0" t="0" r="17145" b="31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176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1D0F4D" w14:textId="77777777" w:rsidR="007E7D46" w:rsidRDefault="00AC16EF" w:rsidP="00981B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1AA7C" wp14:editId="3215FDF0">
                                  <wp:extent cx="2744492" cy="1619250"/>
                                  <wp:effectExtent l="0" t="0" r="0" b="0"/>
                                  <wp:docPr id="15" name="Picture 0" descr="US states map - blan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US states map - blank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78" t="104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319" cy="1622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15pt;margin-top:437.7pt;width:240.15pt;height:13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 inset="0,0,0,0">
                  <w:txbxContent>
                    <w:p w:rsidR="007E7D46" w:rsidRDefault="00AC16EF" w:rsidP="00981B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83F505" wp14:editId="6B5B78A3">
                            <wp:extent cx="2744492" cy="1619250"/>
                            <wp:effectExtent l="0" t="0" r="0" b="0"/>
                            <wp:docPr id="15" name="Picture 0" descr="US states map - blank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US states map - blank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78" t="104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0319" cy="1622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7A78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F785730" wp14:editId="26B5C17A">
                <wp:simplePos x="0" y="0"/>
                <wp:positionH relativeFrom="page">
                  <wp:posOffset>437745</wp:posOffset>
                </wp:positionH>
                <wp:positionV relativeFrom="page">
                  <wp:posOffset>2081719</wp:posOffset>
                </wp:positionV>
                <wp:extent cx="4883839" cy="3911600"/>
                <wp:effectExtent l="0" t="0" r="12065" b="1270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839" cy="39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7B3CC9" w14:textId="77777777" w:rsidR="007E7D46" w:rsidRPr="00B07A78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F50ED">
                              <w:rPr>
                                <w:rStyle w:val="EmphasisGreen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About m</w:t>
                            </w:r>
                            <w:r w:rsidRPr="008F50E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e:</w:t>
                            </w:r>
                            <w:r w:rsidRPr="008F50ED">
                              <w:rPr>
                                <w:rFonts w:ascii="Arial" w:hAnsi="Arial" w:cs="Arial"/>
                                <w:color w:val="128A7B"/>
                              </w:rPr>
                              <w:t xml:space="preserve"> </w:t>
                            </w:r>
                            <w:r w:rsidR="00004DA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My home is t</w:t>
                            </w:r>
                            <w:r w:rsidR="00004DA9" w:rsidRPr="00004DA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he chaparral habitat that is inland from the coastline of San Diego and northwestern Baja California. I have little</w:t>
                            </w:r>
                            <w:r w:rsidR="00004DA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,</w:t>
                            </w:r>
                            <w:r w:rsidR="00004DA9" w:rsidRPr="00004DA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white urn-shaped flowers and thin white bark.</w:t>
                            </w:r>
                          </w:p>
                          <w:p w14:paraId="23D7CF80" w14:textId="77777777" w:rsidR="007E7D46" w:rsidRPr="00B07A78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F50E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8F50ED">
                              <w:rPr>
                                <w:rFonts w:ascii="Arial" w:hAnsi="Arial" w:cs="Arial"/>
                                <w:color w:val="128A7B"/>
                                <w:sz w:val="30"/>
                              </w:rPr>
                              <w:t xml:space="preserve"> </w:t>
                            </w:r>
                            <w:r w:rsidR="00004DA9" w:rsidRPr="00004DA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In California, I live on a single mesa along the international border. I am constantly threatened by border patrol activities, habitat conversion, and fire suppression.</w:t>
                            </w:r>
                          </w:p>
                          <w:p w14:paraId="29402B3B" w14:textId="77777777" w:rsidR="007E7D46" w:rsidRPr="00B07A78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F50E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My story:</w:t>
                            </w:r>
                            <w:r w:rsidRPr="008F50ED">
                              <w:rPr>
                                <w:rFonts w:ascii="Arial" w:hAnsi="Arial" w:cs="Arial"/>
                                <w:color w:val="128A7B"/>
                              </w:rPr>
                              <w:t xml:space="preserve"> </w:t>
                            </w:r>
                            <w:r w:rsidR="00004DA9" w:rsidRPr="00004DA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am listed as endangered in California. Although that status has not prevented the decline of my habitat, there have been substantial conservation efforts to transplant some of my kind to safety.</w:t>
                            </w:r>
                          </w:p>
                          <w:p w14:paraId="1DC74616" w14:textId="77777777" w:rsidR="007E7D46" w:rsidRPr="00B07A78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50E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8F50ED">
                              <w:rPr>
                                <w:rFonts w:ascii="Arial" w:hAnsi="Arial" w:cs="Arial"/>
                                <w:color w:val="128A7B"/>
                              </w:rPr>
                              <w:t xml:space="preserve"> </w:t>
                            </w:r>
                            <w:r w:rsidR="00004DA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Tread carefully! P</w:t>
                            </w:r>
                            <w:r w:rsidR="00004DA9" w:rsidRPr="00004DA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rotect </w:t>
                            </w:r>
                            <w:r w:rsidR="00004DA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native</w:t>
                            </w:r>
                            <w:r w:rsidR="00004DA9" w:rsidRPr="00004DA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plant</w:t>
                            </w:r>
                            <w:r w:rsidR="00004DA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s and plant</w:t>
                            </w:r>
                            <w:r w:rsidR="00004DA9" w:rsidRPr="00004DA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communities by </w:t>
                            </w:r>
                            <w:r w:rsidR="00004DA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staying on designated trails when hiking.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34.45pt;margin-top:163.9pt;width:384.55pt;height:30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7E7D46" w:rsidRPr="00B07A78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8F50ED">
                        <w:rPr>
                          <w:rStyle w:val="EmphasisGreen"/>
                          <w:rFonts w:ascii="Arial" w:hAnsi="Arial" w:cs="Arial"/>
                          <w:b/>
                          <w:sz w:val="32"/>
                          <w:szCs w:val="32"/>
                        </w:rPr>
                        <w:t>About m</w:t>
                      </w:r>
                      <w:r w:rsidRPr="008F50E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e:</w:t>
                      </w:r>
                      <w:r w:rsidRPr="008F50ED">
                        <w:rPr>
                          <w:rFonts w:ascii="Arial" w:hAnsi="Arial" w:cs="Arial"/>
                          <w:color w:val="128A7B"/>
                        </w:rPr>
                        <w:t xml:space="preserve"> </w:t>
                      </w:r>
                      <w:r w:rsidR="00004D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My home is t</w:t>
                      </w:r>
                      <w:r w:rsidR="00004DA9" w:rsidRPr="00004D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he chaparral habitat that is inland from the coastline of San Diego and northwestern Baja California. I have </w:t>
                      </w:r>
                      <w:proofErr w:type="gramStart"/>
                      <w:r w:rsidR="00004DA9" w:rsidRPr="00004D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little</w:t>
                      </w:r>
                      <w:r w:rsidR="00004D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,</w:t>
                      </w:r>
                      <w:proofErr w:type="gramEnd"/>
                      <w:r w:rsidR="00004DA9" w:rsidRPr="00004D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white urn-shaped flowers and thin white bark.</w:t>
                      </w:r>
                    </w:p>
                    <w:p w:rsidR="007E7D46" w:rsidRPr="00B07A78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8F50E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Why I’m rare:</w:t>
                      </w:r>
                      <w:r w:rsidRPr="008F50ED">
                        <w:rPr>
                          <w:rFonts w:ascii="Arial" w:hAnsi="Arial" w:cs="Arial"/>
                          <w:color w:val="128A7B"/>
                          <w:sz w:val="30"/>
                        </w:rPr>
                        <w:t xml:space="preserve"> </w:t>
                      </w:r>
                      <w:r w:rsidR="00004DA9" w:rsidRPr="00004D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In California, I live on a single mesa along the international border. I am constantly threatened by border patrol activities, habitat conversion, and fire suppression.</w:t>
                      </w:r>
                    </w:p>
                    <w:p w:rsidR="007E7D46" w:rsidRPr="00B07A78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8F50E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My story:</w:t>
                      </w:r>
                      <w:r w:rsidRPr="008F50ED">
                        <w:rPr>
                          <w:rFonts w:ascii="Arial" w:hAnsi="Arial" w:cs="Arial"/>
                          <w:color w:val="128A7B"/>
                        </w:rPr>
                        <w:t xml:space="preserve"> </w:t>
                      </w:r>
                      <w:r w:rsidR="00004DA9" w:rsidRPr="00004D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am listed as endangered in California. Although that status has not prevented the decline of my habitat, there have been substantial conservation efforts to transplant some of my kind to safety.</w:t>
                      </w:r>
                    </w:p>
                    <w:p w:rsidR="007E7D46" w:rsidRPr="00B07A78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50E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How you can help:</w:t>
                      </w:r>
                      <w:r w:rsidRPr="008F50ED">
                        <w:rPr>
                          <w:rFonts w:ascii="Arial" w:hAnsi="Arial" w:cs="Arial"/>
                          <w:color w:val="128A7B"/>
                        </w:rPr>
                        <w:t xml:space="preserve"> </w:t>
                      </w:r>
                      <w:r w:rsidR="00004D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Tread carefully! P</w:t>
                      </w:r>
                      <w:r w:rsidR="00004DA9" w:rsidRPr="00004D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rotect </w:t>
                      </w:r>
                      <w:r w:rsidR="00004D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native</w:t>
                      </w:r>
                      <w:r w:rsidR="00004DA9" w:rsidRPr="00004D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plant</w:t>
                      </w:r>
                      <w:r w:rsidR="00004D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s and plant</w:t>
                      </w:r>
                      <w:r w:rsidR="00004DA9" w:rsidRPr="00004D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communities by </w:t>
                      </w:r>
                      <w:r w:rsidR="00004D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staying on designated trails when hiking.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037C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5CC3485" wp14:editId="2607ABEF">
                <wp:simplePos x="0" y="0"/>
                <wp:positionH relativeFrom="column">
                  <wp:posOffset>219075</wp:posOffset>
                </wp:positionH>
                <wp:positionV relativeFrom="paragraph">
                  <wp:posOffset>7128307</wp:posOffset>
                </wp:positionV>
                <wp:extent cx="3634105" cy="2667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1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800B5" w14:textId="77777777" w:rsidR="007E7D46" w:rsidRPr="009C0761" w:rsidRDefault="007E7D46" w:rsidP="00C6739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128A7B"/>
                                <w:sz w:val="16"/>
                                <w:szCs w:val="16"/>
                              </w:rPr>
                            </w:pPr>
                            <w:r w:rsidRPr="009C0761">
                              <w:rPr>
                                <w:rFonts w:ascii="Arial" w:hAnsi="Arial" w:cs="Arial"/>
                                <w:b/>
                                <w:color w:val="128A7B"/>
                                <w:sz w:val="16"/>
                                <w:szCs w:val="16"/>
                              </w:rPr>
                              <w:t xml:space="preserve">PHOTO BY: </w:t>
                            </w:r>
                            <w:r w:rsidR="00004DA9">
                              <w:rPr>
                                <w:rFonts w:ascii="Arial" w:hAnsi="Arial" w:cs="Arial"/>
                                <w:b/>
                                <w:color w:val="128A7B"/>
                                <w:sz w:val="16"/>
                                <w:szCs w:val="16"/>
                              </w:rPr>
                              <w:t>RANCHO SANTA ANA BOTANIC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7.25pt;margin-top:561.3pt;width:286.15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7E7D46" w:rsidRPr="009C0761" w:rsidRDefault="007E7D46" w:rsidP="00C6739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</w:pPr>
                      <w:r w:rsidRPr="009C0761"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  <w:t xml:space="preserve">PHOTO BY: </w:t>
                      </w:r>
                      <w:r w:rsidR="00004DA9"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  <w:t xml:space="preserve">RANCHO </w:t>
                      </w:r>
                      <w:proofErr w:type="gramStart"/>
                      <w:r w:rsidR="00004DA9"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  <w:t>SANTA ANA</w:t>
                      </w:r>
                      <w:proofErr w:type="gramEnd"/>
                      <w:r w:rsidR="00004DA9"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  <w:t xml:space="preserve"> BOTANIC GARDEN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037C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0" wp14:anchorId="0F5BAC98" wp14:editId="4AF9029C">
                <wp:simplePos x="0" y="0"/>
                <wp:positionH relativeFrom="column">
                  <wp:posOffset>5641975</wp:posOffset>
                </wp:positionH>
                <wp:positionV relativeFrom="paragraph">
                  <wp:posOffset>2197532</wp:posOffset>
                </wp:positionV>
                <wp:extent cx="3073400" cy="3073400"/>
                <wp:effectExtent l="25400" t="25400" r="25400" b="50800"/>
                <wp:wrapNone/>
                <wp:docPr id="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444.25pt;margin-top:173.05pt;width:242pt;height:24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" o:allowoverlap="f" stroked="f">
                <v:fill r:id="rId11" o:title="" rotate="t" type="frame"/>
                <v:shadow on="t" opacity="22936f" origin=",.5" offset="0,23000emu"/>
              </v:oval>
            </w:pict>
          </mc:Fallback>
        </mc:AlternateContent>
      </w:r>
      <w:bookmarkEnd w:id="0"/>
      <w:r w:rsidR="009037CB">
        <w:rPr>
          <w:noProof/>
        </w:rPr>
        <w:drawing>
          <wp:anchor distT="0" distB="0" distL="114300" distR="114300" simplePos="0" relativeHeight="251654656" behindDoc="1" locked="0" layoutInCell="1" allowOverlap="1" wp14:anchorId="4DE5E7C6" wp14:editId="07F96D40">
            <wp:simplePos x="0" y="0"/>
            <wp:positionH relativeFrom="page">
              <wp:posOffset>-70485</wp:posOffset>
            </wp:positionH>
            <wp:positionV relativeFrom="page">
              <wp:posOffset>-180340</wp:posOffset>
            </wp:positionV>
            <wp:extent cx="10131425" cy="8028305"/>
            <wp:effectExtent l="0" t="0" r="3175" b="0"/>
            <wp:wrapThrough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hrough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425" cy="80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AB7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6E0ED52" wp14:editId="7DFD17AF">
                <wp:simplePos x="0" y="0"/>
                <wp:positionH relativeFrom="page">
                  <wp:posOffset>575945</wp:posOffset>
                </wp:positionH>
                <wp:positionV relativeFrom="page">
                  <wp:posOffset>326241</wp:posOffset>
                </wp:positionV>
                <wp:extent cx="9058910" cy="1282700"/>
                <wp:effectExtent l="0" t="0" r="889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8910" cy="1282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A6A32A" w14:textId="77777777" w:rsidR="001A20DA" w:rsidRPr="004A7AB7" w:rsidRDefault="00004DA9" w:rsidP="001A20DA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128A7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28A7B"/>
                                <w:sz w:val="108"/>
                              </w:rPr>
                              <w:t xml:space="preserve">Palo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128A7B"/>
                                <w:sz w:val="108"/>
                              </w:rPr>
                              <w:t>b</w:t>
                            </w:r>
                            <w:r w:rsidRPr="00004DA9">
                              <w:rPr>
                                <w:rFonts w:ascii="Arial" w:hAnsi="Arial" w:cs="Arial"/>
                                <w:color w:val="128A7B"/>
                                <w:sz w:val="108"/>
                              </w:rPr>
                              <w:t>lanco</w:t>
                            </w:r>
                            <w:proofErr w:type="spellEnd"/>
                            <w:r w:rsidR="001A20DA" w:rsidRPr="004A7AB7">
                              <w:rPr>
                                <w:rFonts w:ascii="Arial" w:hAnsi="Arial" w:cs="Arial"/>
                                <w:color w:val="128A7B"/>
                                <w:sz w:val="108"/>
                              </w:rPr>
                              <w:cr/>
                            </w:r>
                            <w:proofErr w:type="spellStart"/>
                            <w:r w:rsidRPr="00004DA9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>Ornithostaphylos</w:t>
                            </w:r>
                            <w:proofErr w:type="spellEnd"/>
                            <w:r w:rsidRPr="00004DA9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 xml:space="preserve"> </w:t>
                            </w:r>
                            <w:proofErr w:type="spellStart"/>
                            <w:r w:rsidRPr="00004DA9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>oppositifolia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9" style="position:absolute;margin-left:45.35pt;margin-top:25.7pt;width:713.3pt;height:101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1A20DA" w:rsidRPr="004A7AB7" w:rsidRDefault="00004DA9" w:rsidP="001A20DA">
                      <w:pPr>
                        <w:spacing w:after="120" w:line="240" w:lineRule="auto"/>
                        <w:rPr>
                          <w:rFonts w:ascii="Arial" w:hAnsi="Arial" w:cs="Arial"/>
                          <w:color w:val="128A7B"/>
                        </w:rPr>
                      </w:pPr>
                      <w:r>
                        <w:rPr>
                          <w:rFonts w:ascii="Arial" w:hAnsi="Arial" w:cs="Arial"/>
                          <w:color w:val="128A7B"/>
                          <w:sz w:val="108"/>
                        </w:rPr>
                        <w:t xml:space="preserve">Palo </w:t>
                      </w:r>
                      <w:proofErr w:type="spellStart"/>
                      <w:r>
                        <w:rPr>
                          <w:rFonts w:ascii="Arial" w:hAnsi="Arial" w:cs="Arial"/>
                          <w:color w:val="128A7B"/>
                          <w:sz w:val="108"/>
                        </w:rPr>
                        <w:t>b</w:t>
                      </w:r>
                      <w:r w:rsidRPr="00004DA9">
                        <w:rPr>
                          <w:rFonts w:ascii="Arial" w:hAnsi="Arial" w:cs="Arial"/>
                          <w:color w:val="128A7B"/>
                          <w:sz w:val="108"/>
                        </w:rPr>
                        <w:t>lanco</w:t>
                      </w:r>
                      <w:proofErr w:type="spellEnd"/>
                      <w:r w:rsidR="001A20DA" w:rsidRPr="004A7AB7">
                        <w:rPr>
                          <w:rFonts w:ascii="Arial" w:hAnsi="Arial" w:cs="Arial"/>
                          <w:color w:val="128A7B"/>
                          <w:sz w:val="108"/>
                        </w:rPr>
                        <w:cr/>
                      </w:r>
                      <w:proofErr w:type="spellStart"/>
                      <w:r w:rsidRPr="00004DA9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>Ornithostaphylos</w:t>
                      </w:r>
                      <w:proofErr w:type="spellEnd"/>
                      <w:r w:rsidRPr="00004DA9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 xml:space="preserve"> </w:t>
                      </w:r>
                      <w:proofErr w:type="spellStart"/>
                      <w:r w:rsidRPr="00004DA9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>oppositifolia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A20D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829DEA" wp14:editId="3AF11843">
                <wp:simplePos x="0" y="0"/>
                <wp:positionH relativeFrom="column">
                  <wp:posOffset>1112371</wp:posOffset>
                </wp:positionH>
                <wp:positionV relativeFrom="paragraph">
                  <wp:posOffset>6243320</wp:posOffset>
                </wp:positionV>
                <wp:extent cx="1146810" cy="866775"/>
                <wp:effectExtent l="0" t="0" r="0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14983A" w14:textId="77777777" w:rsidR="001A20DA" w:rsidRPr="004A7AB7" w:rsidRDefault="008F50ED" w:rsidP="001A2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</w:pPr>
                            <w:r w:rsidRPr="004A7AB7"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  <w:t>Your</w:t>
                            </w:r>
                          </w:p>
                          <w:p w14:paraId="3720CBAD" w14:textId="77777777" w:rsidR="001A20DA" w:rsidRPr="004A7AB7" w:rsidRDefault="007E7D46" w:rsidP="001A2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</w:pPr>
                            <w:r w:rsidRPr="004A7AB7"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  <w:t>Logo</w:t>
                            </w:r>
                          </w:p>
                          <w:p w14:paraId="00328731" w14:textId="77777777" w:rsidR="007E7D46" w:rsidRPr="004A7AB7" w:rsidRDefault="007E7D46" w:rsidP="001A2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</w:pPr>
                            <w:r w:rsidRPr="004A7AB7"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87.6pt;margin-top:491.6pt;width:90.3pt;height:6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>
                  <w:txbxContent>
                    <w:p w:rsidR="001A20DA" w:rsidRPr="004A7AB7" w:rsidRDefault="008F50ED" w:rsidP="001A2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128A7B"/>
                        </w:rPr>
                      </w:pPr>
                      <w:r w:rsidRPr="004A7AB7">
                        <w:rPr>
                          <w:rFonts w:ascii="Arial" w:hAnsi="Arial" w:cs="Arial"/>
                          <w:b/>
                          <w:color w:val="128A7B"/>
                        </w:rPr>
                        <w:t>Your</w:t>
                      </w:r>
                    </w:p>
                    <w:p w:rsidR="001A20DA" w:rsidRPr="004A7AB7" w:rsidRDefault="007E7D46" w:rsidP="001A2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128A7B"/>
                        </w:rPr>
                      </w:pPr>
                      <w:r w:rsidRPr="004A7AB7">
                        <w:rPr>
                          <w:rFonts w:ascii="Arial" w:hAnsi="Arial" w:cs="Arial"/>
                          <w:b/>
                          <w:color w:val="128A7B"/>
                        </w:rPr>
                        <w:t>Logo</w:t>
                      </w:r>
                    </w:p>
                    <w:p w:rsidR="007E7D46" w:rsidRPr="004A7AB7" w:rsidRDefault="007E7D46" w:rsidP="001A2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128A7B"/>
                        </w:rPr>
                      </w:pPr>
                      <w:r w:rsidRPr="004A7AB7">
                        <w:rPr>
                          <w:rFonts w:ascii="Arial" w:hAnsi="Arial" w:cs="Arial"/>
                          <w:b/>
                          <w:color w:val="128A7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E7D46" w:rsidSect="004A7AB7">
      <w:pgSz w:w="15840" w:h="12240" w:orient="landscape"/>
      <w:pgMar w:top="346" w:right="245" w:bottom="346" w:left="245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C2ECCD" w14:textId="77777777" w:rsidR="009026F3" w:rsidRDefault="009026F3" w:rsidP="00484584">
      <w:pPr>
        <w:spacing w:line="240" w:lineRule="auto"/>
      </w:pPr>
      <w:r>
        <w:separator/>
      </w:r>
    </w:p>
  </w:endnote>
  <w:endnote w:type="continuationSeparator" w:id="0">
    <w:p w14:paraId="334B2DFE" w14:textId="77777777" w:rsidR="009026F3" w:rsidRDefault="009026F3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3C9EBA" w14:textId="77777777" w:rsidR="009026F3" w:rsidRDefault="009026F3" w:rsidP="00484584">
      <w:pPr>
        <w:spacing w:line="240" w:lineRule="auto"/>
      </w:pPr>
      <w:r>
        <w:separator/>
      </w:r>
    </w:p>
  </w:footnote>
  <w:footnote w:type="continuationSeparator" w:id="0">
    <w:p w14:paraId="14653347" w14:textId="77777777" w:rsidR="009026F3" w:rsidRDefault="009026F3" w:rsidP="004845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BC4A2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04DA9"/>
    <w:rsid w:val="000575E1"/>
    <w:rsid w:val="0019079D"/>
    <w:rsid w:val="001A20DA"/>
    <w:rsid w:val="00235043"/>
    <w:rsid w:val="00280F3F"/>
    <w:rsid w:val="002B5CA2"/>
    <w:rsid w:val="002D4E4F"/>
    <w:rsid w:val="003D0E28"/>
    <w:rsid w:val="00406EE9"/>
    <w:rsid w:val="004128DE"/>
    <w:rsid w:val="00423FAA"/>
    <w:rsid w:val="00443109"/>
    <w:rsid w:val="00484584"/>
    <w:rsid w:val="004A7AB7"/>
    <w:rsid w:val="004D7A7A"/>
    <w:rsid w:val="00556EA1"/>
    <w:rsid w:val="005903FC"/>
    <w:rsid w:val="005B6451"/>
    <w:rsid w:val="005C576F"/>
    <w:rsid w:val="006F2393"/>
    <w:rsid w:val="007E7D46"/>
    <w:rsid w:val="008139B2"/>
    <w:rsid w:val="008A498E"/>
    <w:rsid w:val="008F50ED"/>
    <w:rsid w:val="009026F3"/>
    <w:rsid w:val="009037CB"/>
    <w:rsid w:val="00917E77"/>
    <w:rsid w:val="00981BB0"/>
    <w:rsid w:val="00984749"/>
    <w:rsid w:val="009C0761"/>
    <w:rsid w:val="009C2A12"/>
    <w:rsid w:val="00A56EFA"/>
    <w:rsid w:val="00AC16EF"/>
    <w:rsid w:val="00AE280D"/>
    <w:rsid w:val="00B0608F"/>
    <w:rsid w:val="00B07A78"/>
    <w:rsid w:val="00B62568"/>
    <w:rsid w:val="00BE2D23"/>
    <w:rsid w:val="00C241B8"/>
    <w:rsid w:val="00C6739E"/>
    <w:rsid w:val="00C83E7F"/>
    <w:rsid w:val="00CB3F77"/>
    <w:rsid w:val="00D36D2C"/>
    <w:rsid w:val="00D457E2"/>
    <w:rsid w:val="00D65DA6"/>
    <w:rsid w:val="00DB5839"/>
    <w:rsid w:val="00E67714"/>
    <w:rsid w:val="00E91100"/>
    <w:rsid w:val="00EA0D8B"/>
    <w:rsid w:val="00F07930"/>
    <w:rsid w:val="00FA2D81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8AC4B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uiPriority w:val="99"/>
    <w:lock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Footer">
    <w:name w:val="footer"/>
    <w:basedOn w:val="Normal"/>
    <w:link w:val="FooterChar"/>
    <w:uiPriority w:val="99"/>
    <w:lock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uiPriority w:val="99"/>
    <w:lock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Footer">
    <w:name w:val="footer"/>
    <w:basedOn w:val="Normal"/>
    <w:link w:val="FooterChar"/>
    <w:uiPriority w:val="99"/>
    <w:lock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\Users\Wexcorp\AppData\Local\Temp\Temp1_Species_Signs_Word_Template (2).zip\Species Signs Word Templates\CareForTheRare-SpeciesSignTemplate.dot</Template>
  <TotalTime>0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3</cp:revision>
  <cp:lastPrinted>2013-06-20T19:51:00Z</cp:lastPrinted>
  <dcterms:created xsi:type="dcterms:W3CDTF">2013-06-21T01:48:00Z</dcterms:created>
  <dcterms:modified xsi:type="dcterms:W3CDTF">2013-06-25T20:44:00Z</dcterms:modified>
</cp:coreProperties>
</file>