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A079BF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4EA2717" wp14:editId="15EA7EB1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885565"/>
                <wp:effectExtent l="0" t="0" r="21590" b="6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88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F76905" w:rsidRDefault="00D457E2" w:rsidP="00A079BF">
                            <w:pPr>
                              <w:pStyle w:val="BodyText1"/>
                              <w:spacing w:after="240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the rarest pine in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all of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North America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My 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mainland population, in and near the Torrey Pines State Reserve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is confined to the low coastal bluffs flanking the Soledad Valley in San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Diego County, California.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My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other population 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exists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on Santa Rosa Island off the coast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of southern California,</w:t>
                            </w:r>
                          </w:p>
                          <w:p w:rsidR="004128DE" w:rsidRPr="00F76905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under attack from five-</w:t>
                            </w:r>
                            <w:proofErr w:type="spellStart"/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spined</w:t>
                            </w:r>
                            <w:proofErr w:type="spellEnd"/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engraver beetles (</w:t>
                            </w:r>
                            <w:proofErr w:type="spellStart"/>
                            <w:r w:rsidR="00F76905" w:rsidRPr="004E2C8D">
                              <w:rPr>
                                <w:rFonts w:ascii="Arial" w:hAnsi="Arial" w:cs="Arial"/>
                                <w:i/>
                                <w:color w:val="auto"/>
                                <w:sz w:val="26"/>
                                <w:szCs w:val="26"/>
                              </w:rPr>
                              <w:t>Ips</w:t>
                            </w:r>
                            <w:proofErr w:type="spellEnd"/>
                            <w:r w:rsidR="00F76905" w:rsidRPr="004E2C8D">
                              <w:rPr>
                                <w:rFonts w:ascii="Arial" w:hAnsi="Arial" w:cs="Arial"/>
                                <w:i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76905" w:rsidRPr="004E2C8D">
                              <w:rPr>
                                <w:rFonts w:ascii="Arial" w:hAnsi="Arial" w:cs="Arial"/>
                                <w:i/>
                                <w:color w:val="auto"/>
                                <w:sz w:val="26"/>
                                <w:szCs w:val="26"/>
                              </w:rPr>
                              <w:t>paraconfusus</w:t>
                            </w:r>
                            <w:proofErr w:type="spellEnd"/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) </w:t>
                            </w:r>
                            <w:proofErr w:type="gramStart"/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who</w:t>
                            </w:r>
                            <w:proofErr w:type="gramEnd"/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lay their eggs under my bark. When the larvae hatch they love to eat my inner bark and other parts that are essential for me to continue to grow.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F76905" w:rsidRP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the only pine tree you will see in the Torrey Pines State Reserve. I tend to grow larger in the Garden than the wild.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My branches hold l</w:t>
                            </w:r>
                            <w:r w:rsidR="00A079BF" w:rsidRP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arge woody cones (4 to 6 inches) with thick scales ending in a thick, straig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ht spine.  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A079B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Volunteer to help </w:t>
                            </w:r>
                            <w:r w:rsidR="00F76905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restore my natural home and prevent these aggressive beetles from munching on my inner bark.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7.65pt;margin-top:170.65pt;width:388.3pt;height:305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F76905" w:rsidRDefault="00D457E2" w:rsidP="00A079BF">
                      <w:pPr>
                        <w:pStyle w:val="BodyText1"/>
                        <w:spacing w:after="240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the rarest pine in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all of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North America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My 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mainland population, in and near the Torrey Pines State Reserve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is confined to the low coastal bluffs flanking the Soledad Valley in San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Diego County, California.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My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other population 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exists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on Santa Rosa Island off the coast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of southern California,</w:t>
                      </w:r>
                    </w:p>
                    <w:p w:rsidR="004128DE" w:rsidRPr="00F76905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under attack from five-</w:t>
                      </w:r>
                      <w:proofErr w:type="spellStart"/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spined</w:t>
                      </w:r>
                      <w:proofErr w:type="spellEnd"/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engraver beetles (</w:t>
                      </w:r>
                      <w:proofErr w:type="spellStart"/>
                      <w:r w:rsidR="00F76905" w:rsidRPr="004E2C8D">
                        <w:rPr>
                          <w:rFonts w:ascii="Arial" w:hAnsi="Arial" w:cs="Arial"/>
                          <w:i/>
                          <w:color w:val="auto"/>
                          <w:sz w:val="26"/>
                          <w:szCs w:val="26"/>
                        </w:rPr>
                        <w:t>Ips</w:t>
                      </w:r>
                      <w:proofErr w:type="spellEnd"/>
                      <w:r w:rsidR="00F76905" w:rsidRPr="004E2C8D">
                        <w:rPr>
                          <w:rFonts w:ascii="Arial" w:hAnsi="Arial" w:cs="Arial"/>
                          <w:i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76905" w:rsidRPr="004E2C8D">
                        <w:rPr>
                          <w:rFonts w:ascii="Arial" w:hAnsi="Arial" w:cs="Arial"/>
                          <w:i/>
                          <w:color w:val="auto"/>
                          <w:sz w:val="26"/>
                          <w:szCs w:val="26"/>
                        </w:rPr>
                        <w:t>paraconfusus</w:t>
                      </w:r>
                      <w:proofErr w:type="spellEnd"/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) </w:t>
                      </w:r>
                      <w:proofErr w:type="gramStart"/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who</w:t>
                      </w:r>
                      <w:proofErr w:type="gramEnd"/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lay their eggs under my bark. When the larvae hatch they love to eat my inner bark and other parts that are essential for me to continue to grow.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F76905" w:rsidRP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the only pine tree you will see in the Torrey Pines State Reserve. I tend to grow larger in the Garden than the wild.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My branches hold l</w:t>
                      </w:r>
                      <w:r w:rsidR="00A079BF" w:rsidRP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arge woody cones (4 to 6 inches) with thick scales ending in a thick, straig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ht spine.  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A079B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Volunteer to help </w:t>
                      </w:r>
                      <w:r w:rsidR="00F76905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restore my natural home and prevent these aggressive beetles from munching on my inner bark.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769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B1EB2" wp14:editId="06557A72">
                <wp:simplePos x="0" y="0"/>
                <wp:positionH relativeFrom="column">
                  <wp:posOffset>4458969</wp:posOffset>
                </wp:positionH>
                <wp:positionV relativeFrom="paragraph">
                  <wp:posOffset>6429777</wp:posOffset>
                </wp:positionV>
                <wp:extent cx="219281" cy="204703"/>
                <wp:effectExtent l="0" t="0" r="9525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19281" cy="204703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51.1pt;margin-top:506.3pt;width:17.25pt;height:16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281,2047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" path="m0,78189l83758,78190,109641,,135523,78190,219281,78189,151519,126513,177402,204702,109641,156378,41879,204702,67762,126513,,78189xe" fillcolor="#926306" stroked="f" strokeweight=".25pt">
                <v:path arrowok="t" o:connecttype="custom" o:connectlocs="0,78189;83758,78190;109641,0;135523,78190;219281,78189;151519,126513;177402,204702;109641,156378;41879,204702;67762,126513;0,78189" o:connectangles="0,0,0,0,0,0,0,0,0,0,0"/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8470A7C" wp14:editId="7869EAD2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6905" w:rsidRDefault="00F76905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Torrey Pine</w:t>
                            </w:r>
                          </w:p>
                          <w:p w:rsidR="00F76905" w:rsidRPr="00F76905" w:rsidRDefault="005C233C" w:rsidP="00F769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Pinus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torreyana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subsp.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t</w:t>
                            </w:r>
                            <w:r w:rsidR="00F76905" w:rsidRPr="00F76905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orreyana</w:t>
                            </w:r>
                            <w:proofErr w:type="spellEnd"/>
                          </w:p>
                          <w:p w:rsidR="00484584" w:rsidRPr="008F4A33" w:rsidRDefault="00995645" w:rsidP="00F769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" filled="f" stroked="f" strokeweight="1pt">
                <v:shadow opacity="49150f"/>
                <v:path arrowok="t"/>
                <v:textbox inset="0,0,0,0">
                  <w:txbxContent>
                    <w:p w:rsidR="00F76905" w:rsidRDefault="00F76905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Torrey Pine</w:t>
                      </w:r>
                    </w:p>
                    <w:p w:rsidR="00F76905" w:rsidRPr="00F76905" w:rsidRDefault="005C233C" w:rsidP="00F76905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Pinus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torreyana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subsp.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t</w:t>
                      </w:r>
                      <w:bookmarkStart w:id="1" w:name="_GoBack"/>
                      <w:bookmarkEnd w:id="1"/>
                      <w:r w:rsidR="00F76905" w:rsidRPr="00F76905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orreyana</w:t>
                      </w:r>
                      <w:proofErr w:type="spellEnd"/>
                    </w:p>
                    <w:p w:rsidR="00484584" w:rsidRPr="008F4A33" w:rsidRDefault="005C233C" w:rsidP="00F76905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26267D6" wp14:editId="643645CC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7D9" w:rsidRDefault="007667D9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F000D" wp14:editId="5641BD6D">
                                  <wp:extent cx="2741310" cy="1571222"/>
                                  <wp:effectExtent l="0" t="0" r="1905" b="381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57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F000D" wp14:editId="5641BD6D">
                            <wp:extent cx="2741310" cy="1571222"/>
                            <wp:effectExtent l="0" t="0" r="1905" b="381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57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080C6" wp14:editId="26F8E15B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P</w:t>
                            </w:r>
                            <w:r w:rsidR="0071699D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HOTO BY: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9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P</w:t>
                      </w:r>
                      <w:r w:rsidR="0071699D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HOTO BY: SANTA ANA BOTANIC </w:t>
                      </w:r>
                      <w:r w:rsidR="0071699D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GARDEN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2D741FB8" wp14:editId="5AF1A6B1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4ADC5" wp14:editId="79DB0D65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39DC9AF" wp14:editId="374F314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2FE" w:rsidRDefault="009752FE" w:rsidP="00484584">
      <w:pPr>
        <w:spacing w:line="240" w:lineRule="auto"/>
      </w:pPr>
      <w:r>
        <w:separator/>
      </w:r>
    </w:p>
  </w:endnote>
  <w:endnote w:type="continuationSeparator" w:id="0">
    <w:p w:rsidR="009752FE" w:rsidRDefault="009752FE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2FE" w:rsidRDefault="009752FE" w:rsidP="00484584">
      <w:pPr>
        <w:spacing w:line="240" w:lineRule="auto"/>
      </w:pPr>
      <w:r>
        <w:separator/>
      </w:r>
    </w:p>
  </w:footnote>
  <w:footnote w:type="continuationSeparator" w:id="0">
    <w:p w:rsidR="009752FE" w:rsidRDefault="009752FE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3D0E28"/>
    <w:rsid w:val="004128DE"/>
    <w:rsid w:val="00423FAA"/>
    <w:rsid w:val="00430DDE"/>
    <w:rsid w:val="00436750"/>
    <w:rsid w:val="004A3D2D"/>
    <w:rsid w:val="004B43D3"/>
    <w:rsid w:val="004D7A7A"/>
    <w:rsid w:val="004E2C8D"/>
    <w:rsid w:val="004E6666"/>
    <w:rsid w:val="005508CF"/>
    <w:rsid w:val="005C233C"/>
    <w:rsid w:val="005E5E65"/>
    <w:rsid w:val="006574F7"/>
    <w:rsid w:val="006A4336"/>
    <w:rsid w:val="006C09D0"/>
    <w:rsid w:val="006F2393"/>
    <w:rsid w:val="0071699D"/>
    <w:rsid w:val="007370AB"/>
    <w:rsid w:val="007667D9"/>
    <w:rsid w:val="008139B2"/>
    <w:rsid w:val="00830FB6"/>
    <w:rsid w:val="00887099"/>
    <w:rsid w:val="008A498E"/>
    <w:rsid w:val="008F4A33"/>
    <w:rsid w:val="00917E77"/>
    <w:rsid w:val="009752FE"/>
    <w:rsid w:val="00981BB0"/>
    <w:rsid w:val="00995645"/>
    <w:rsid w:val="00A079BF"/>
    <w:rsid w:val="00B1510F"/>
    <w:rsid w:val="00B62568"/>
    <w:rsid w:val="00BB71E5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A0D8B"/>
    <w:rsid w:val="00F07930"/>
    <w:rsid w:val="00F76905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0C275-B1DD-084F-BA00-F1A3EDCA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2013-06-25T20:47:00Z</dcterms:created>
  <dcterms:modified xsi:type="dcterms:W3CDTF">2013-06-25T20:47:00Z</dcterms:modified>
</cp:coreProperties>
</file>