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46" w:rsidRDefault="0086191D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4102C08" wp14:editId="3B75F6EA">
                <wp:simplePos x="0" y="0"/>
                <wp:positionH relativeFrom="page">
                  <wp:posOffset>491490</wp:posOffset>
                </wp:positionH>
                <wp:positionV relativeFrom="page">
                  <wp:posOffset>1998345</wp:posOffset>
                </wp:positionV>
                <wp:extent cx="4880610" cy="4197350"/>
                <wp:effectExtent l="0" t="0" r="21590" b="1905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0610" cy="419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6191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</w:t>
                            </w:r>
                            <w:bookmarkStart w:id="0" w:name="_GoBack"/>
                            <w:bookmarkEnd w:id="0"/>
                            <w:r w:rsidRPr="0086191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 m</w:t>
                            </w:r>
                            <w:r w:rsidRPr="0086191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6F2393">
                              <w:rPr>
                                <w:rFonts w:ascii="Arial" w:hAnsi="Arial" w:cs="Arial"/>
                                <w:color w:val="3265FF"/>
                              </w:rPr>
                              <w:t xml:space="preserve"> </w:t>
                            </w:r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The only place on Earth that I call my home is a very dry part of the Namib </w:t>
                            </w:r>
                            <w:r w:rsidR="0086191D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Desert</w:t>
                            </w:r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on the southwestern coast of Africa. I am the only plant of my kind, and I’ve been called the </w:t>
                            </w:r>
                            <w:proofErr w:type="gramStart"/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ugliest</w:t>
                            </w:r>
                            <w:proofErr w:type="gramEnd"/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plant in the world. I don’t need much water (I live mostly off of fog in the wild) and I actually provide critical water for wildlife.</w:t>
                            </w: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6191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6F2393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21286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I’m not technically threatened yet</w:t>
                            </w:r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 but my populations are not producing new plants, which makes scientists worry. There are several reasons for this: a fungus damages my seeds; animals and people like to eat me; people collect me from the wild; and some people even drive off-road vehicles over me.</w:t>
                            </w: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6191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6F23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 also live in more than 50 botanic gardens throughout the world. Scientists have been carefully watching me for several years. The narrow strip of land in Africa where I grow is somewhat protected from humans because of land mines.</w:t>
                            </w: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7D46" w:rsidRPr="006F2393" w:rsidRDefault="007E7D46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86191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6F23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A19C7" w:rsidRPr="0086191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Tread lightly! Don’t drive off-road vehicles over sensitive or critical habitats, such as sand dunes and coastal areas.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7E7D46" w:rsidRDefault="007E7D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8.7pt;margin-top:157.35pt;width:384.3pt;height:330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" filled="f" stroked="f" strokeweight="1pt">
                <v:shadow opacity="49150f"/>
                <v:path arrowok="t"/>
                <v:textbox inset="0,0,0,0">
                  <w:txbxContent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6191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</w:t>
                      </w:r>
                      <w:bookmarkStart w:id="1" w:name="_GoBack"/>
                      <w:bookmarkEnd w:id="1"/>
                      <w:r w:rsidRPr="0086191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t m</w:t>
                      </w:r>
                      <w:r w:rsidRPr="0086191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6F2393">
                        <w:rPr>
                          <w:rFonts w:ascii="Arial" w:hAnsi="Arial" w:cs="Arial"/>
                          <w:color w:val="3265FF"/>
                        </w:rPr>
                        <w:t xml:space="preserve"> </w:t>
                      </w:r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The only place on Earth that I call my home is a very dry part of the Namib </w:t>
                      </w:r>
                      <w:r w:rsidR="0086191D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Desert</w:t>
                      </w:r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on the southwestern coast of Africa. I am the only plant of my kind, and I’ve been called the </w:t>
                      </w:r>
                      <w:proofErr w:type="gramStart"/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ugliest</w:t>
                      </w:r>
                      <w:proofErr w:type="gramEnd"/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plant in the world. I don’t need much water (I live mostly off of fog in the wild) and I actually provide critical water for wildlife.</w:t>
                      </w: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6191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6F2393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21286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I’m not technically threatened yet</w:t>
                      </w:r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 but my populations are not producing new plants, which makes scientists worry. There are several reasons for this: a fungus damages my seeds; animals and people like to eat me; people collect me from the wild; and some people even drive off-road vehicles over me.</w:t>
                      </w: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6191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6F2393">
                        <w:rPr>
                          <w:rFonts w:ascii="Arial" w:hAnsi="Arial" w:cs="Arial"/>
                        </w:rPr>
                        <w:t xml:space="preserve"> </w:t>
                      </w:r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 also live in more than 50 botanic gardens throughout the world. Scientists have been carefully watching me for several years. The narrow strip of land in Africa where I grow is somewhat protected from humans because of land mines.</w:t>
                      </w: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7E7D46" w:rsidRPr="006F2393" w:rsidRDefault="007E7D46">
                      <w:pPr>
                        <w:spacing w:line="320" w:lineRule="atLeast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86191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6F2393">
                        <w:rPr>
                          <w:rFonts w:ascii="Arial" w:hAnsi="Arial" w:cs="Arial"/>
                        </w:rPr>
                        <w:t xml:space="preserve"> </w:t>
                      </w:r>
                      <w:r w:rsidR="000A19C7" w:rsidRPr="0086191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Tread lightly! Don’t drive off-road vehicles over sensitive or critical habitats, such as sand dunes and coastal areas.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7E7D46" w:rsidRDefault="007E7D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7771A45" wp14:editId="3F37B0B1">
                <wp:simplePos x="0" y="0"/>
                <wp:positionH relativeFrom="page">
                  <wp:posOffset>508000</wp:posOffset>
                </wp:positionH>
                <wp:positionV relativeFrom="page">
                  <wp:posOffset>232410</wp:posOffset>
                </wp:positionV>
                <wp:extent cx="8394700" cy="1430655"/>
                <wp:effectExtent l="0" t="0" r="12700" b="1714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9470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936" w:rsidRPr="00FD4936" w:rsidRDefault="000A19C7" w:rsidP="00D25340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  <w:t>Onyanga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  <w:t xml:space="preserve"> “Desert Onion”</w:t>
                            </w:r>
                          </w:p>
                          <w:p w:rsidR="007E7D46" w:rsidRPr="00FD4936" w:rsidRDefault="000A19C7" w:rsidP="00D25340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Welwitschia</w:t>
                            </w:r>
                            <w:proofErr w:type="spellEnd"/>
                            <w:r w:rsidR="007E7D46" w:rsidRPr="00FD4936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mirabilis</w:t>
                            </w:r>
                          </w:p>
                          <w:p w:rsidR="007E7D46" w:rsidRDefault="007E7D46" w:rsidP="00D2534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:rsidR="007E7D46" w:rsidRDefault="007E7D46" w:rsidP="00D2534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40pt;margin-top:18.3pt;width:661pt;height:112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" filled="f" stroked="f" strokeweight="1pt">
                <v:shadow opacity="49150f"/>
                <v:path arrowok="t"/>
                <v:textbox inset="0,0,0,0">
                  <w:txbxContent>
                    <w:p w:rsidR="00FD4936" w:rsidRPr="00FD4936" w:rsidRDefault="000A19C7" w:rsidP="00D25340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  <w:sz w:val="108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color w:val="128A7B"/>
                          <w:sz w:val="108"/>
                        </w:rPr>
                        <w:t>Onyanga</w:t>
                      </w:r>
                      <w:proofErr w:type="spellEnd"/>
                      <w:r>
                        <w:rPr>
                          <w:rFonts w:ascii="Helvetica" w:hAnsi="Helvetica"/>
                          <w:color w:val="128A7B"/>
                          <w:sz w:val="108"/>
                        </w:rPr>
                        <w:t xml:space="preserve"> “Desert Onion”</w:t>
                      </w:r>
                    </w:p>
                    <w:p w:rsidR="007E7D46" w:rsidRPr="00FD4936" w:rsidRDefault="000A19C7" w:rsidP="00D25340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color w:val="128A7B"/>
                        </w:rPr>
                        <w:t>Welwitschia</w:t>
                      </w:r>
                      <w:proofErr w:type="spellEnd"/>
                      <w:r w:rsidR="007E7D46" w:rsidRPr="00FD4936">
                        <w:rPr>
                          <w:rFonts w:ascii="Helvetica" w:hAnsi="Helvetica"/>
                          <w:i/>
                          <w:color w:val="128A7B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i/>
                          <w:color w:val="128A7B"/>
                        </w:rPr>
                        <w:t>mirabilis</w:t>
                      </w:r>
                    </w:p>
                    <w:p w:rsidR="007E7D46" w:rsidRDefault="007E7D46" w:rsidP="00D25340">
                      <w:pPr>
                        <w:spacing w:line="240" w:lineRule="auto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:rsidR="007E7D46" w:rsidRDefault="007E7D46" w:rsidP="00D25340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253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25828" wp14:editId="617CD8E9">
                <wp:simplePos x="0" y="0"/>
                <wp:positionH relativeFrom="column">
                  <wp:posOffset>3743960</wp:posOffset>
                </wp:positionH>
                <wp:positionV relativeFrom="paragraph">
                  <wp:posOffset>6964680</wp:posOffset>
                </wp:positionV>
                <wp:extent cx="217170" cy="257175"/>
                <wp:effectExtent l="0" t="0" r="0" b="9525"/>
                <wp:wrapNone/>
                <wp:docPr id="8" name="5-Point St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25717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8" o:spid="_x0000_s1026" style="position:absolute;margin-left:294.8pt;margin-top:548.4pt;width:17.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717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" path="m,98232r82952,1l108585,r25633,98233l217170,98232r-67110,60710l175694,257174,108585,196463,41476,257174,67110,158942,,98232xe" fillcolor="#128a7b" stroked="f" strokeweight=".25pt">
                <v:path arrowok="t" o:connecttype="custom" o:connectlocs="0,98232;82952,98233;108585,0;134218,98233;217170,98232;150060,158942;175694,257174;108585,196463;41476,257174;67110,158942;0,98232" o:connectangles="0,0,0,0,0,0,0,0,0,0,0"/>
              </v:shape>
            </w:pict>
          </mc:Fallback>
        </mc:AlternateContent>
      </w:r>
      <w:r w:rsidR="00D25340">
        <w:rPr>
          <w:noProof/>
        </w:rPr>
        <w:drawing>
          <wp:anchor distT="0" distB="0" distL="114300" distR="114300" simplePos="0" relativeHeight="251662336" behindDoc="1" locked="0" layoutInCell="1" allowOverlap="1" wp14:anchorId="0D9A4F72" wp14:editId="73E671FF">
            <wp:simplePos x="0" y="0"/>
            <wp:positionH relativeFrom="column">
              <wp:posOffset>2287270</wp:posOffset>
            </wp:positionH>
            <wp:positionV relativeFrom="paragraph">
              <wp:posOffset>5867400</wp:posOffset>
            </wp:positionV>
            <wp:extent cx="2969895" cy="1707515"/>
            <wp:effectExtent l="0" t="0" r="1905" b="6985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9C7">
        <w:rPr>
          <w:noProof/>
        </w:rPr>
        <w:drawing>
          <wp:anchor distT="0" distB="0" distL="114300" distR="114300" simplePos="0" relativeHeight="251664384" behindDoc="1" locked="0" layoutInCell="1" allowOverlap="1" wp14:anchorId="6AB03C92" wp14:editId="06108D7A">
            <wp:simplePos x="0" y="0"/>
            <wp:positionH relativeFrom="column">
              <wp:posOffset>1172845</wp:posOffset>
            </wp:positionH>
            <wp:positionV relativeFrom="paragraph">
              <wp:posOffset>6313170</wp:posOffset>
            </wp:positionV>
            <wp:extent cx="1416050" cy="616585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9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2FE6C" wp14:editId="5CD74BED">
                <wp:simplePos x="0" y="0"/>
                <wp:positionH relativeFrom="column">
                  <wp:posOffset>-191135</wp:posOffset>
                </wp:positionH>
                <wp:positionV relativeFrom="paragraph">
                  <wp:posOffset>7191375</wp:posOffset>
                </wp:positionV>
                <wp:extent cx="533463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D46" w:rsidRPr="0086191D" w:rsidRDefault="000A19C7" w:rsidP="008139B2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6191D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BY: </w:t>
                            </w:r>
                            <w:r w:rsidR="00561851" w:rsidRPr="0086191D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JOACHIM HUBER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-15pt;margin-top:566.25pt;width:420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7E7D46" w:rsidRPr="0086191D" w:rsidRDefault="000A19C7" w:rsidP="008139B2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86191D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BY: </w:t>
                      </w:r>
                      <w:r w:rsidR="00561851" w:rsidRPr="0086191D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JOACHIM HUBER</w:t>
                      </w:r>
                    </w:p>
                  </w:txbxContent>
                </v:textbox>
              </v:shape>
            </w:pict>
          </mc:Fallback>
        </mc:AlternateContent>
      </w:r>
      <w:r w:rsidR="000A19C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4A88A301" wp14:editId="76E24A62">
                <wp:simplePos x="0" y="0"/>
                <wp:positionH relativeFrom="column">
                  <wp:posOffset>5549900</wp:posOffset>
                </wp:positionH>
                <wp:positionV relativeFrom="paragraph">
                  <wp:posOffset>2223770</wp:posOffset>
                </wp:positionV>
                <wp:extent cx="3073400" cy="3073400"/>
                <wp:effectExtent l="0" t="0" r="0" b="31750"/>
                <wp:wrapNone/>
                <wp:docPr id="1" name="Oval 6" descr="C:\Users\Abby\Desktop\USBG 2013 sign images\Welwitschia_mirabilis_USBG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37pt;margin-top:175.1pt;width:242pt;height:2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/9sAQwADAgIDAgIDAwMDBAMDBAUIBQUEBAUKBwcGCAwKDAwL&#10;CgsLDQ4SEA0OEQ4LCxAWEBETFBUVFQwPFxgWFBgSFBUU/9sAQwEDBAQFBAUJBQUJFA0LDRQUFBQU&#10;FBQUFBQUFBQUFBQUFBQUFBQUFBQUFBQUFBQUFBQUFBQUFBQUFBQUFBQUFBQU/8AAEQgHmAog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" o:allowoverlap="f" stroked="f">
                <v:fill r:id="rId10" o:title="Welwitschia_mirabilis_USBG" recolor="t" rotate="t" type="frame"/>
                <v:shadow on="t" opacity="22936f" origin=",.5" offset="0,.63889mm"/>
              </v:oval>
            </w:pict>
          </mc:Fallback>
        </mc:AlternateContent>
      </w:r>
      <w:r w:rsidR="000A19C7">
        <w:rPr>
          <w:noProof/>
        </w:rPr>
        <w:drawing>
          <wp:anchor distT="0" distB="0" distL="114300" distR="114300" simplePos="0" relativeHeight="251654144" behindDoc="1" locked="0" layoutInCell="1" allowOverlap="1" wp14:anchorId="624C7674" wp14:editId="2A692C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5700" cy="7762875"/>
            <wp:effectExtent l="0" t="0" r="0" b="9525"/>
            <wp:wrapThrough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D46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A62" w:rsidRDefault="00E45A62" w:rsidP="00484584">
      <w:pPr>
        <w:spacing w:line="240" w:lineRule="auto"/>
      </w:pPr>
      <w:r>
        <w:separator/>
      </w:r>
    </w:p>
  </w:endnote>
  <w:endnote w:type="continuationSeparator" w:id="0">
    <w:p w:rsidR="00E45A62" w:rsidRDefault="00E45A62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A62" w:rsidRDefault="00E45A62" w:rsidP="00484584">
      <w:pPr>
        <w:spacing w:line="240" w:lineRule="auto"/>
      </w:pPr>
      <w:r>
        <w:separator/>
      </w:r>
    </w:p>
  </w:footnote>
  <w:footnote w:type="continuationSeparator" w:id="0">
    <w:p w:rsidR="00E45A62" w:rsidRDefault="00E45A62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A19C7"/>
    <w:rsid w:val="000A5E89"/>
    <w:rsid w:val="0019079D"/>
    <w:rsid w:val="00212867"/>
    <w:rsid w:val="00235043"/>
    <w:rsid w:val="00280F3F"/>
    <w:rsid w:val="003D0E28"/>
    <w:rsid w:val="004128DE"/>
    <w:rsid w:val="00423FAA"/>
    <w:rsid w:val="00443109"/>
    <w:rsid w:val="00484584"/>
    <w:rsid w:val="004D7A7A"/>
    <w:rsid w:val="00561851"/>
    <w:rsid w:val="005B6451"/>
    <w:rsid w:val="005C576F"/>
    <w:rsid w:val="006F2393"/>
    <w:rsid w:val="007E7D46"/>
    <w:rsid w:val="008139B2"/>
    <w:rsid w:val="0086191D"/>
    <w:rsid w:val="008A498E"/>
    <w:rsid w:val="00917E77"/>
    <w:rsid w:val="00955BC5"/>
    <w:rsid w:val="00981BB0"/>
    <w:rsid w:val="00A56EFA"/>
    <w:rsid w:val="00AE280D"/>
    <w:rsid w:val="00B21E95"/>
    <w:rsid w:val="00B62568"/>
    <w:rsid w:val="00C241B8"/>
    <w:rsid w:val="00C528C7"/>
    <w:rsid w:val="00CB3F77"/>
    <w:rsid w:val="00D25340"/>
    <w:rsid w:val="00D35DF8"/>
    <w:rsid w:val="00D36D2C"/>
    <w:rsid w:val="00D457E2"/>
    <w:rsid w:val="00D65DA6"/>
    <w:rsid w:val="00DE0E7E"/>
    <w:rsid w:val="00E45A62"/>
    <w:rsid w:val="00E63412"/>
    <w:rsid w:val="00EA0D8B"/>
    <w:rsid w:val="00EF7244"/>
    <w:rsid w:val="00F07930"/>
    <w:rsid w:val="00FA2D81"/>
    <w:rsid w:val="00FD4936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2012-05-03T00:04:00Z</cp:lastPrinted>
  <dcterms:created xsi:type="dcterms:W3CDTF">2013-06-26T19:58:00Z</dcterms:created>
  <dcterms:modified xsi:type="dcterms:W3CDTF">2013-06-26T19:58:00Z</dcterms:modified>
</cp:coreProperties>
</file>